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EB31FB" w14:textId="57E731A8" w:rsidR="003F5948" w:rsidRPr="00F32A31" w:rsidRDefault="003F5948" w:rsidP="003F5948">
      <w:pPr>
        <w:rPr>
          <w:rFonts w:ascii="Arial" w:hAnsi="Arial" w:cs="Arial"/>
          <w:sz w:val="28"/>
          <w:szCs w:val="28"/>
        </w:rPr>
      </w:pPr>
      <w:bookmarkStart w:id="0" w:name="_GoBack"/>
      <w:bookmarkEnd w:id="0"/>
      <w:r w:rsidRPr="00F32A31">
        <w:rPr>
          <w:rFonts w:ascii="Arial" w:hAnsi="Arial" w:cs="Arial"/>
          <w:sz w:val="28"/>
          <w:szCs w:val="28"/>
        </w:rPr>
        <w:t xml:space="preserve">Annexe 9 : Roger </w:t>
      </w:r>
      <w:proofErr w:type="spellStart"/>
      <w:r w:rsidRPr="00F32A31">
        <w:rPr>
          <w:rFonts w:ascii="Arial" w:hAnsi="Arial" w:cs="Arial"/>
          <w:sz w:val="28"/>
          <w:szCs w:val="28"/>
        </w:rPr>
        <w:t>Brodard</w:t>
      </w:r>
      <w:proofErr w:type="spellEnd"/>
      <w:r w:rsidRPr="00F32A31">
        <w:rPr>
          <w:rFonts w:ascii="Arial" w:hAnsi="Arial" w:cs="Arial"/>
          <w:sz w:val="28"/>
          <w:szCs w:val="28"/>
        </w:rPr>
        <w:t xml:space="preserve"> </w:t>
      </w:r>
      <w:r w:rsidRPr="00F32A31">
        <w:rPr>
          <w:rFonts w:ascii="Arial" w:hAnsi="Arial" w:cs="Arial"/>
          <w:sz w:val="20"/>
          <w:szCs w:val="20"/>
        </w:rPr>
        <w:t>(ancien inspecteur scolaire et ancien syndic de Romont)</w:t>
      </w:r>
    </w:p>
    <w:p w14:paraId="03E92B9A" w14:textId="77777777" w:rsidR="003F5948" w:rsidRDefault="003F5948" w:rsidP="003F5948">
      <w:pPr>
        <w:rPr>
          <w:rFonts w:ascii="Century Gothic" w:hAnsi="Century Gothic"/>
          <w:sz w:val="28"/>
          <w:szCs w:val="28"/>
        </w:rPr>
      </w:pPr>
    </w:p>
    <w:p w14:paraId="233A5604" w14:textId="5B68D3F2" w:rsidR="003F5948" w:rsidRDefault="00F32A31" w:rsidP="003F5948">
      <w:pPr>
        <w:jc w:val="both"/>
        <w:rPr>
          <w:rFonts w:ascii="Century Gothic" w:hAnsi="Century Gothic"/>
          <w:sz w:val="28"/>
          <w:szCs w:val="28"/>
        </w:rPr>
      </w:pPr>
      <w:r w:rsidRPr="00F32A31">
        <w:rPr>
          <w:rFonts w:ascii="Arial" w:hAnsi="Arial" w:cs="Arial"/>
          <w:noProof/>
          <w:lang w:eastAsia="fr-CH"/>
        </w:rPr>
        <w:drawing>
          <wp:anchor distT="0" distB="0" distL="114300" distR="114300" simplePos="0" relativeHeight="251655680" behindDoc="0" locked="0" layoutInCell="1" allowOverlap="1" wp14:anchorId="47E86830" wp14:editId="253F518E">
            <wp:simplePos x="0" y="0"/>
            <wp:positionH relativeFrom="column">
              <wp:posOffset>-10414</wp:posOffset>
            </wp:positionH>
            <wp:positionV relativeFrom="paragraph">
              <wp:posOffset>147447</wp:posOffset>
            </wp:positionV>
            <wp:extent cx="5596128" cy="4231916"/>
            <wp:effectExtent l="0" t="0" r="508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806" cy="42369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028B3B" w14:textId="77777777" w:rsidR="003F5948" w:rsidRDefault="003F5948" w:rsidP="003F5948">
      <w:pPr>
        <w:jc w:val="both"/>
        <w:rPr>
          <w:rFonts w:ascii="Century Gothic" w:hAnsi="Century Gothic"/>
          <w:sz w:val="28"/>
          <w:szCs w:val="28"/>
        </w:rPr>
      </w:pPr>
    </w:p>
    <w:p w14:paraId="4CA41D9D" w14:textId="77777777" w:rsidR="003F5948" w:rsidRDefault="003F5948" w:rsidP="003F5948">
      <w:pPr>
        <w:jc w:val="both"/>
        <w:rPr>
          <w:rFonts w:ascii="Century Gothic" w:hAnsi="Century Gothic"/>
          <w:sz w:val="28"/>
          <w:szCs w:val="28"/>
        </w:rPr>
      </w:pPr>
    </w:p>
    <w:p w14:paraId="4F10FF4E" w14:textId="77777777" w:rsidR="003F5948" w:rsidRDefault="003F5948" w:rsidP="003F5948">
      <w:pPr>
        <w:jc w:val="both"/>
        <w:rPr>
          <w:rFonts w:ascii="Century Gothic" w:hAnsi="Century Gothic"/>
          <w:sz w:val="28"/>
          <w:szCs w:val="28"/>
        </w:rPr>
      </w:pPr>
    </w:p>
    <w:p w14:paraId="5A1F230F" w14:textId="77777777" w:rsidR="003F5948" w:rsidRDefault="003F5948" w:rsidP="003F5948">
      <w:pPr>
        <w:jc w:val="both"/>
        <w:rPr>
          <w:rFonts w:ascii="Century Gothic" w:hAnsi="Century Gothic"/>
          <w:sz w:val="28"/>
          <w:szCs w:val="28"/>
        </w:rPr>
      </w:pPr>
    </w:p>
    <w:p w14:paraId="7790DA7A" w14:textId="77777777" w:rsidR="003F5948" w:rsidRDefault="003F5948" w:rsidP="003F5948">
      <w:pPr>
        <w:jc w:val="both"/>
        <w:rPr>
          <w:rFonts w:ascii="Century Gothic" w:hAnsi="Century Gothic"/>
          <w:sz w:val="28"/>
          <w:szCs w:val="28"/>
        </w:rPr>
      </w:pPr>
    </w:p>
    <w:p w14:paraId="0B1A66F8" w14:textId="77777777" w:rsidR="003F5948" w:rsidRDefault="003F5948" w:rsidP="003F5948">
      <w:pPr>
        <w:jc w:val="both"/>
        <w:rPr>
          <w:rFonts w:ascii="Century Gothic" w:hAnsi="Century Gothic"/>
          <w:sz w:val="28"/>
          <w:szCs w:val="28"/>
        </w:rPr>
      </w:pPr>
    </w:p>
    <w:p w14:paraId="0EECFA42" w14:textId="77777777" w:rsidR="003F5948" w:rsidRDefault="003F5948" w:rsidP="003F5948">
      <w:pPr>
        <w:jc w:val="both"/>
        <w:rPr>
          <w:rFonts w:ascii="Century Gothic" w:hAnsi="Century Gothic"/>
          <w:sz w:val="28"/>
          <w:szCs w:val="28"/>
        </w:rPr>
      </w:pPr>
    </w:p>
    <w:p w14:paraId="3449785D" w14:textId="77777777" w:rsidR="003F5948" w:rsidRDefault="003F5948" w:rsidP="003F5948">
      <w:pPr>
        <w:jc w:val="both"/>
        <w:rPr>
          <w:rFonts w:ascii="Century Gothic" w:hAnsi="Century Gothic"/>
          <w:sz w:val="28"/>
          <w:szCs w:val="28"/>
        </w:rPr>
      </w:pPr>
    </w:p>
    <w:p w14:paraId="019B5F15" w14:textId="77777777" w:rsidR="003F5948" w:rsidRDefault="003F5948" w:rsidP="003F5948">
      <w:pPr>
        <w:jc w:val="both"/>
        <w:rPr>
          <w:rFonts w:ascii="Century Gothic" w:hAnsi="Century Gothic"/>
          <w:sz w:val="28"/>
          <w:szCs w:val="28"/>
        </w:rPr>
      </w:pPr>
    </w:p>
    <w:p w14:paraId="409B4D32" w14:textId="77777777" w:rsidR="003F5948" w:rsidRDefault="003F5948" w:rsidP="003F5948">
      <w:pPr>
        <w:jc w:val="both"/>
        <w:rPr>
          <w:rFonts w:ascii="Century Gothic" w:hAnsi="Century Gothic"/>
          <w:sz w:val="28"/>
          <w:szCs w:val="28"/>
        </w:rPr>
      </w:pPr>
    </w:p>
    <w:p w14:paraId="20ED4338" w14:textId="77777777" w:rsidR="003F5948" w:rsidRDefault="003F5948" w:rsidP="003F5948">
      <w:pPr>
        <w:jc w:val="both"/>
        <w:rPr>
          <w:rFonts w:ascii="Century Gothic" w:hAnsi="Century Gothic"/>
          <w:sz w:val="28"/>
          <w:szCs w:val="28"/>
        </w:rPr>
      </w:pPr>
    </w:p>
    <w:p w14:paraId="4938884B" w14:textId="77777777" w:rsidR="003F5948" w:rsidRDefault="003F5948" w:rsidP="003F5948">
      <w:pPr>
        <w:jc w:val="both"/>
        <w:rPr>
          <w:rFonts w:ascii="Century Gothic" w:hAnsi="Century Gothic"/>
          <w:sz w:val="28"/>
          <w:szCs w:val="28"/>
        </w:rPr>
      </w:pPr>
    </w:p>
    <w:p w14:paraId="18D193FE" w14:textId="77777777" w:rsidR="003F5948" w:rsidRDefault="003F5948" w:rsidP="003F5948">
      <w:pPr>
        <w:jc w:val="both"/>
        <w:rPr>
          <w:rFonts w:ascii="Century Gothic" w:hAnsi="Century Gothic"/>
          <w:sz w:val="28"/>
          <w:szCs w:val="28"/>
        </w:rPr>
      </w:pPr>
    </w:p>
    <w:p w14:paraId="3B273C95" w14:textId="77777777" w:rsidR="003F5948" w:rsidRDefault="003F5948" w:rsidP="003F5948">
      <w:pPr>
        <w:jc w:val="both"/>
        <w:rPr>
          <w:rFonts w:ascii="Century Gothic" w:hAnsi="Century Gothic"/>
          <w:sz w:val="28"/>
          <w:szCs w:val="28"/>
        </w:rPr>
      </w:pPr>
    </w:p>
    <w:p w14:paraId="6B4BFAA4" w14:textId="77777777" w:rsidR="003F5948" w:rsidRDefault="003F5948" w:rsidP="003F5948">
      <w:pPr>
        <w:jc w:val="both"/>
        <w:rPr>
          <w:rFonts w:ascii="Century Gothic" w:hAnsi="Century Gothic"/>
          <w:sz w:val="28"/>
          <w:szCs w:val="28"/>
        </w:rPr>
      </w:pPr>
    </w:p>
    <w:p w14:paraId="5CDB4F9A" w14:textId="77777777" w:rsidR="003F5948" w:rsidRDefault="003F5948" w:rsidP="003F5948">
      <w:pPr>
        <w:jc w:val="both"/>
        <w:rPr>
          <w:rFonts w:ascii="Century Gothic" w:hAnsi="Century Gothic"/>
          <w:sz w:val="28"/>
          <w:szCs w:val="28"/>
        </w:rPr>
      </w:pPr>
    </w:p>
    <w:p w14:paraId="6489A1AE" w14:textId="77777777" w:rsidR="003F5948" w:rsidRDefault="003F5948" w:rsidP="003F5948">
      <w:pPr>
        <w:jc w:val="both"/>
        <w:rPr>
          <w:rFonts w:ascii="Century Gothic" w:hAnsi="Century Gothic"/>
          <w:sz w:val="28"/>
          <w:szCs w:val="28"/>
        </w:rPr>
      </w:pPr>
    </w:p>
    <w:p w14:paraId="0F0C8F25" w14:textId="5A1ECDB5" w:rsidR="003F5948" w:rsidRDefault="003F5948" w:rsidP="003F5948">
      <w:pPr>
        <w:jc w:val="both"/>
        <w:rPr>
          <w:rFonts w:ascii="Century Gothic" w:hAnsi="Century Gothic"/>
          <w:sz w:val="28"/>
          <w:szCs w:val="28"/>
        </w:rPr>
      </w:pPr>
    </w:p>
    <w:p w14:paraId="6FDC2660" w14:textId="77777777" w:rsidR="003F5948" w:rsidRDefault="003F5948" w:rsidP="003F5948">
      <w:pPr>
        <w:jc w:val="both"/>
        <w:rPr>
          <w:rFonts w:ascii="Century Gothic" w:hAnsi="Century Gothic"/>
          <w:sz w:val="28"/>
          <w:szCs w:val="28"/>
        </w:rPr>
      </w:pPr>
    </w:p>
    <w:p w14:paraId="39428E0A" w14:textId="52EFEF98" w:rsidR="003F5948" w:rsidRDefault="003F5948" w:rsidP="003F5948">
      <w:pPr>
        <w:jc w:val="both"/>
        <w:rPr>
          <w:rFonts w:ascii="Century Gothic" w:hAnsi="Century Gothic"/>
          <w:sz w:val="28"/>
          <w:szCs w:val="28"/>
        </w:rPr>
      </w:pPr>
    </w:p>
    <w:p w14:paraId="494FED99" w14:textId="59C76DB0" w:rsidR="003F5948" w:rsidRDefault="00F32A31" w:rsidP="003F5948">
      <w:pPr>
        <w:jc w:val="both"/>
        <w:rPr>
          <w:rFonts w:ascii="Century Gothic" w:hAnsi="Century Gothic"/>
          <w:sz w:val="28"/>
          <w:szCs w:val="28"/>
        </w:rPr>
      </w:pPr>
      <w:r>
        <w:rPr>
          <w:rFonts w:asciiTheme="minorHAnsi" w:hAnsiTheme="minorHAnsi"/>
          <w:noProof/>
          <w:lang w:eastAsia="fr-CH"/>
        </w:rPr>
        <w:drawing>
          <wp:anchor distT="0" distB="0" distL="114300" distR="114300" simplePos="0" relativeHeight="251656704" behindDoc="0" locked="0" layoutInCell="1" allowOverlap="1" wp14:anchorId="39F1DBE5" wp14:editId="0D7EF4C1">
            <wp:simplePos x="0" y="0"/>
            <wp:positionH relativeFrom="column">
              <wp:posOffset>-22606</wp:posOffset>
            </wp:positionH>
            <wp:positionV relativeFrom="paragraph">
              <wp:posOffset>187001</wp:posOffset>
            </wp:positionV>
            <wp:extent cx="5626043" cy="4146112"/>
            <wp:effectExtent l="0" t="0" r="0" b="6985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708" cy="41524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5AE9DD" w14:textId="77777777" w:rsidR="003F5948" w:rsidRDefault="003F5948" w:rsidP="003F5948">
      <w:pPr>
        <w:jc w:val="both"/>
        <w:rPr>
          <w:rFonts w:ascii="Century Gothic" w:hAnsi="Century Gothic"/>
          <w:sz w:val="28"/>
          <w:szCs w:val="28"/>
        </w:rPr>
      </w:pPr>
    </w:p>
    <w:p w14:paraId="2CCA909D" w14:textId="77777777" w:rsidR="003F5948" w:rsidRDefault="003F5948" w:rsidP="003F5948">
      <w:pPr>
        <w:jc w:val="both"/>
        <w:rPr>
          <w:rFonts w:ascii="Century Gothic" w:hAnsi="Century Gothic"/>
          <w:sz w:val="28"/>
          <w:szCs w:val="28"/>
        </w:rPr>
      </w:pPr>
    </w:p>
    <w:p w14:paraId="721A9BE4" w14:textId="77777777" w:rsidR="003F5948" w:rsidRDefault="003F5948" w:rsidP="003F5948">
      <w:pPr>
        <w:jc w:val="both"/>
        <w:rPr>
          <w:rFonts w:ascii="Century Gothic" w:hAnsi="Century Gothic"/>
          <w:sz w:val="28"/>
          <w:szCs w:val="28"/>
        </w:rPr>
      </w:pPr>
    </w:p>
    <w:p w14:paraId="01DB7743" w14:textId="77777777" w:rsidR="003F5948" w:rsidRDefault="003F5948" w:rsidP="003F5948">
      <w:pPr>
        <w:jc w:val="both"/>
        <w:rPr>
          <w:rFonts w:ascii="Century Gothic" w:hAnsi="Century Gothic"/>
          <w:sz w:val="28"/>
          <w:szCs w:val="28"/>
        </w:rPr>
      </w:pPr>
    </w:p>
    <w:p w14:paraId="5B7AFB83" w14:textId="77777777" w:rsidR="003F5948" w:rsidRDefault="003F5948" w:rsidP="003F5948">
      <w:pPr>
        <w:jc w:val="both"/>
        <w:rPr>
          <w:rFonts w:ascii="Century Gothic" w:hAnsi="Century Gothic"/>
          <w:sz w:val="28"/>
          <w:szCs w:val="28"/>
        </w:rPr>
      </w:pPr>
    </w:p>
    <w:p w14:paraId="180FB6F2" w14:textId="77777777" w:rsidR="003F5948" w:rsidRDefault="003F5948" w:rsidP="003F5948">
      <w:pPr>
        <w:jc w:val="both"/>
        <w:rPr>
          <w:rFonts w:ascii="Century Gothic" w:hAnsi="Century Gothic"/>
          <w:sz w:val="28"/>
          <w:szCs w:val="28"/>
        </w:rPr>
      </w:pPr>
    </w:p>
    <w:p w14:paraId="2DEA310A" w14:textId="77777777" w:rsidR="003F5948" w:rsidRDefault="003F5948" w:rsidP="003F5948">
      <w:pPr>
        <w:jc w:val="both"/>
        <w:rPr>
          <w:rFonts w:ascii="Century Gothic" w:hAnsi="Century Gothic"/>
          <w:sz w:val="28"/>
          <w:szCs w:val="28"/>
        </w:rPr>
      </w:pPr>
    </w:p>
    <w:p w14:paraId="0C681F48" w14:textId="77777777" w:rsidR="003F5948" w:rsidRDefault="003F5948" w:rsidP="003F5948">
      <w:pPr>
        <w:jc w:val="both"/>
        <w:rPr>
          <w:rFonts w:ascii="Century Gothic" w:hAnsi="Century Gothic"/>
          <w:sz w:val="28"/>
          <w:szCs w:val="28"/>
        </w:rPr>
      </w:pPr>
    </w:p>
    <w:p w14:paraId="1184CE0C" w14:textId="77777777" w:rsidR="003F5948" w:rsidRDefault="003F5948" w:rsidP="003F5948">
      <w:pPr>
        <w:jc w:val="both"/>
        <w:rPr>
          <w:rFonts w:ascii="Century Gothic" w:hAnsi="Century Gothic"/>
          <w:sz w:val="28"/>
          <w:szCs w:val="28"/>
        </w:rPr>
      </w:pPr>
    </w:p>
    <w:p w14:paraId="2EE16160" w14:textId="77777777" w:rsidR="003F5948" w:rsidRDefault="003F5948" w:rsidP="003F5948">
      <w:pPr>
        <w:jc w:val="both"/>
        <w:rPr>
          <w:rFonts w:ascii="Century Gothic" w:hAnsi="Century Gothic"/>
          <w:sz w:val="28"/>
          <w:szCs w:val="28"/>
        </w:rPr>
      </w:pPr>
    </w:p>
    <w:p w14:paraId="17617080" w14:textId="77777777" w:rsidR="003F5948" w:rsidRDefault="003F5948" w:rsidP="003F5948">
      <w:pPr>
        <w:jc w:val="both"/>
        <w:rPr>
          <w:rFonts w:ascii="Century Gothic" w:hAnsi="Century Gothic"/>
          <w:sz w:val="28"/>
          <w:szCs w:val="28"/>
        </w:rPr>
      </w:pPr>
    </w:p>
    <w:p w14:paraId="1025A310" w14:textId="77777777" w:rsidR="003F5948" w:rsidRDefault="003F5948" w:rsidP="003F5948">
      <w:pPr>
        <w:jc w:val="both"/>
        <w:rPr>
          <w:rFonts w:ascii="Century Gothic" w:hAnsi="Century Gothic"/>
          <w:sz w:val="28"/>
          <w:szCs w:val="28"/>
        </w:rPr>
      </w:pPr>
    </w:p>
    <w:p w14:paraId="0EED5802" w14:textId="52C7E01D" w:rsidR="003F5948" w:rsidRDefault="003F5948" w:rsidP="003F5948">
      <w:pPr>
        <w:jc w:val="both"/>
        <w:rPr>
          <w:rFonts w:ascii="Century Gothic" w:hAnsi="Century Gothic"/>
          <w:sz w:val="28"/>
          <w:szCs w:val="28"/>
        </w:rPr>
      </w:pPr>
    </w:p>
    <w:p w14:paraId="58ED96F2" w14:textId="2DC496A9" w:rsidR="00F32A31" w:rsidRDefault="00F32A31" w:rsidP="003F5948">
      <w:pPr>
        <w:jc w:val="both"/>
        <w:rPr>
          <w:rFonts w:ascii="Century Gothic" w:hAnsi="Century Gothic"/>
          <w:sz w:val="28"/>
          <w:szCs w:val="28"/>
        </w:rPr>
      </w:pPr>
    </w:p>
    <w:p w14:paraId="69D49594" w14:textId="77777777" w:rsidR="00F32A31" w:rsidRDefault="00F32A31" w:rsidP="003F5948">
      <w:pPr>
        <w:jc w:val="both"/>
        <w:rPr>
          <w:rFonts w:ascii="Century Gothic" w:hAnsi="Century Gothic"/>
          <w:sz w:val="28"/>
          <w:szCs w:val="28"/>
        </w:rPr>
      </w:pPr>
    </w:p>
    <w:p w14:paraId="42560B3C" w14:textId="77777777" w:rsidR="003F5948" w:rsidRDefault="003F5948" w:rsidP="003F5948">
      <w:pPr>
        <w:jc w:val="both"/>
        <w:rPr>
          <w:rFonts w:ascii="Century Gothic" w:hAnsi="Century Gothic"/>
          <w:sz w:val="28"/>
          <w:szCs w:val="28"/>
        </w:rPr>
      </w:pPr>
    </w:p>
    <w:p w14:paraId="79F9D3B6" w14:textId="77777777" w:rsidR="003F5948" w:rsidRDefault="003F5948" w:rsidP="003F5948">
      <w:pPr>
        <w:jc w:val="both"/>
        <w:rPr>
          <w:rFonts w:ascii="Century Gothic" w:hAnsi="Century Gothic"/>
          <w:sz w:val="28"/>
          <w:szCs w:val="28"/>
        </w:rPr>
      </w:pPr>
    </w:p>
    <w:p w14:paraId="003BE1EF" w14:textId="77777777" w:rsidR="003F5948" w:rsidRDefault="003F5948" w:rsidP="003F5948">
      <w:pPr>
        <w:jc w:val="both"/>
        <w:rPr>
          <w:rFonts w:ascii="Century Gothic" w:hAnsi="Century Gothic"/>
          <w:sz w:val="28"/>
          <w:szCs w:val="28"/>
        </w:rPr>
      </w:pPr>
    </w:p>
    <w:p w14:paraId="14574832" w14:textId="77777777" w:rsidR="003F5948" w:rsidRDefault="003F5948" w:rsidP="003F5948">
      <w:pPr>
        <w:jc w:val="both"/>
        <w:rPr>
          <w:rFonts w:ascii="Century Gothic" w:hAnsi="Century Gothic"/>
          <w:sz w:val="28"/>
          <w:szCs w:val="28"/>
        </w:rPr>
      </w:pPr>
    </w:p>
    <w:p w14:paraId="73796CBF" w14:textId="0FF29F53" w:rsidR="003F5948" w:rsidRDefault="00F32A31" w:rsidP="003F5948">
      <w:pPr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eastAsia="fr-CH"/>
        </w:rPr>
        <w:lastRenderedPageBreak/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5751CA8E" wp14:editId="635CAA8D">
                <wp:simplePos x="0" y="0"/>
                <wp:positionH relativeFrom="margin">
                  <wp:posOffset>-71373</wp:posOffset>
                </wp:positionH>
                <wp:positionV relativeFrom="paragraph">
                  <wp:posOffset>161291</wp:posOffset>
                </wp:positionV>
                <wp:extent cx="6035040" cy="9145488"/>
                <wp:effectExtent l="0" t="0" r="3810" b="0"/>
                <wp:wrapNone/>
                <wp:docPr id="1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5040" cy="9145488"/>
                          <a:chOff x="0" y="0"/>
                          <a:chExt cx="6858000" cy="10391775"/>
                        </a:xfrm>
                      </wpg:grpSpPr>
                      <pic:pic xmlns:pic="http://schemas.openxmlformats.org/drawingml/2006/picture">
                        <pic:nvPicPr>
                          <pic:cNvPr id="13" name="Image 13" descr="Macintosh HD:Users:eleve:Desktop:Capture d’écran 2018-02-05 à 11.56.45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858000" cy="1039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" name="Zone de texte 6"/>
                        <wps:cNvSpPr txBox="1"/>
                        <wps:spPr>
                          <a:xfrm>
                            <a:off x="2743200" y="566928"/>
                            <a:ext cx="2400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A2D792" w14:textId="77777777" w:rsidR="00F32A31" w:rsidRPr="00BB5E3A" w:rsidRDefault="00F32A31" w:rsidP="00F32A31">
                              <w:pPr>
                                <w:rPr>
                                  <w:rFonts w:ascii="Century Gothic" w:hAnsi="Century Gothic"/>
                                  <w:b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130"/>
                                  <w:szCs w:val="130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51CA8E" id="Groupe 1" o:spid="_x0000_s1026" style="position:absolute;left:0;text-align:left;margin-left:-5.6pt;margin-top:12.7pt;width:475.2pt;height:720.1pt;z-index:251662336;mso-position-horizontal-relative:margin;mso-width-relative:margin;mso-height-relative:margin" coordsize="68580,1039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3" o:spid="_x0000_s1027" type="#_x0000_t75" alt="Macintosh HD:Users:eleve:Desktop:Capture d’écran 2018-02-05 à 11.56.45.png" style="position:absolute;width:68580;height:103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">
                  <v:imagedata r:id="rId11" o:title="Capture d’écran 2018-02-05 à 11.56.45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6" o:spid="_x0000_s1028" type="#_x0000_t202" style="position:absolute;left:27432;top:5669;width:24003;height:12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66A2D792" w14:textId="77777777" w:rsidR="00F32A31" w:rsidRPr="00BB5E3A" w:rsidRDefault="00F32A31" w:rsidP="00F32A31">
                        <w:pPr>
                          <w:rPr>
                            <w:rFonts w:ascii="Century Gothic" w:hAnsi="Century Gothic"/>
                            <w:b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130"/>
                            <w:szCs w:val="130"/>
                          </w:rPr>
                          <w:t>2017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3F5948">
        <w:rPr>
          <w:rFonts w:ascii="Century Gothic" w:hAnsi="Century Gothic"/>
          <w:noProof/>
          <w:sz w:val="28"/>
          <w:szCs w:val="28"/>
        </w:rPr>
        <w:t xml:space="preserve"> </w:t>
      </w:r>
    </w:p>
    <w:p w14:paraId="304A5F08" w14:textId="22DFA2C8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302C706D" w14:textId="305F6C60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33E1DA1E" w14:textId="05FB2CCE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7A79868A" w14:textId="6E2214FF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232B4D94" w14:textId="77777777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4F4BDA8A" w14:textId="6D65554A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2C0BCDAE" w14:textId="77777777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5BDE551D" w14:textId="77777777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7B742F9E" w14:textId="77777777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3353CACB" w14:textId="77777777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3097941B" w14:textId="449A3AD7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421998CA" w14:textId="77777777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6B075413" w14:textId="77777777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13313CD0" w14:textId="5667A2F5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62F6BE38" w14:textId="77777777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2EEC4F33" w14:textId="77777777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3AA71DBC" w14:textId="6C73D54F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382C96B4" w14:textId="77777777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219E5654" w14:textId="77777777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52628D4F" w14:textId="64CD35F5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29D403C4" w14:textId="68CB85E6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45A1378A" w14:textId="4B10C2B6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54DC91F5" w14:textId="71861B3D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2CD84244" w14:textId="7EE48D6B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7F72F182" w14:textId="62AA3D00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77A7FB03" w14:textId="572AFFA5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0255ACC9" w14:textId="2B02D914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2BD256E4" w14:textId="6C1014A4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3F5C2154" w14:textId="08F5DE20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4C775C58" w14:textId="4E99E400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1A1E8B17" w14:textId="69D8025F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20CAB325" w14:textId="7FAD476C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1B47585A" w14:textId="04FDB0A7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1B153A3B" w14:textId="0CECF0FA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1867B27E" w14:textId="77777777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5D374312" w14:textId="77777777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2C14E554" w14:textId="4AC5D02F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t xml:space="preserve"> </w:t>
      </w:r>
    </w:p>
    <w:p w14:paraId="38AE8E8C" w14:textId="77777777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1B9F7232" w14:textId="77777777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4EEC99C4" w14:textId="77777777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65D3D77B" w14:textId="77777777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0AFE7D60" w14:textId="77777777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601C90BC" w14:textId="34E162B2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eastAsia="fr-CH"/>
        </w:rPr>
        <w:lastRenderedPageBreak/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2EA8DF6F" wp14:editId="2C6EFB7D">
                <wp:simplePos x="0" y="0"/>
                <wp:positionH relativeFrom="margin">
                  <wp:posOffset>-46736</wp:posOffset>
                </wp:positionH>
                <wp:positionV relativeFrom="paragraph">
                  <wp:posOffset>130810</wp:posOffset>
                </wp:positionV>
                <wp:extent cx="6123578" cy="9211056"/>
                <wp:effectExtent l="0" t="0" r="0" b="0"/>
                <wp:wrapNone/>
                <wp:docPr id="2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3578" cy="9211056"/>
                          <a:chOff x="-171281" y="24377"/>
                          <a:chExt cx="6754334" cy="10158899"/>
                        </a:xfrm>
                      </wpg:grpSpPr>
                      <pic:pic xmlns:pic="http://schemas.openxmlformats.org/drawingml/2006/picture">
                        <pic:nvPicPr>
                          <pic:cNvPr id="16" name="Image 16" descr="Macintosh HD:Users:eleve:Desktop:Capture d’écran 2018-02-05 à 12.01.08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-1873564" y="1726660"/>
                            <a:ext cx="10158899" cy="6754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" name="Zone de texte 17"/>
                        <wps:cNvSpPr txBox="1"/>
                        <wps:spPr>
                          <a:xfrm rot="16200000">
                            <a:off x="37169" y="1192994"/>
                            <a:ext cx="2328949" cy="121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034E23F" w14:textId="77777777" w:rsidR="00F32A31" w:rsidRDefault="00F32A31" w:rsidP="00F32A31">
                              <w:pPr>
                                <w:rPr>
                                  <w:rFonts w:ascii="Century Gothic" w:hAnsi="Century Gothic"/>
                                  <w:b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130"/>
                                  <w:szCs w:val="130"/>
                                </w:rPr>
                                <w:t>2015</w:t>
                              </w:r>
                            </w:p>
                            <w:p w14:paraId="57D83512" w14:textId="77777777" w:rsidR="00F32A31" w:rsidRPr="00BB5E3A" w:rsidRDefault="00F32A31" w:rsidP="00F32A31">
                              <w:pPr>
                                <w:rPr>
                                  <w:rFonts w:ascii="Century Gothic" w:hAnsi="Century Gothic"/>
                                  <w:b/>
                                  <w:sz w:val="130"/>
                                  <w:szCs w:val="1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A8DF6F" id="Groupe 2" o:spid="_x0000_s1029" style="position:absolute;left:0;text-align:left;margin-left:-3.7pt;margin-top:10.3pt;width:482.15pt;height:725.3pt;z-index:251663360;mso-position-horizontal-relative:margin;mso-width-relative:margin;mso-height-relative:margin" coordorigin="-1712,243" coordsize="67543,1015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">
                <v:shape id="Image 16" o:spid="_x0000_s1030" type="#_x0000_t75" alt="Macintosh HD:Users:eleve:Desktop:Capture d’écran 2018-02-05 à 12.01.08.png" style="position:absolute;left:-18736;top:17267;width:101589;height:6754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">
                  <v:imagedata r:id="rId13" o:title="Capture d’écran 2018-02-05 à 12.01.08"/>
                  <v:path arrowok="t"/>
                </v:shape>
                <v:shape id="Zone de texte 17" o:spid="_x0000_s1031" type="#_x0000_t202" style="position:absolute;left:371;top:11929;width:23290;height:1220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" filled="f" stroked="f">
                  <v:textbox>
                    <w:txbxContent>
                      <w:p w14:paraId="1034E23F" w14:textId="77777777" w:rsidR="00F32A31" w:rsidRDefault="00F32A31" w:rsidP="00F32A31">
                        <w:pPr>
                          <w:rPr>
                            <w:rFonts w:ascii="Century Gothic" w:hAnsi="Century Gothic"/>
                            <w:b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130"/>
                            <w:szCs w:val="130"/>
                          </w:rPr>
                          <w:t>2015</w:t>
                        </w:r>
                      </w:p>
                      <w:p w14:paraId="57D83512" w14:textId="77777777" w:rsidR="00F32A31" w:rsidRPr="00BB5E3A" w:rsidRDefault="00F32A31" w:rsidP="00F32A31">
                        <w:pPr>
                          <w:rPr>
                            <w:rFonts w:ascii="Century Gothic" w:hAnsi="Century Gothic"/>
                            <w:b/>
                            <w:sz w:val="130"/>
                            <w:szCs w:val="130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2E9535D" w14:textId="6D341ACA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0C2FF32D" w14:textId="2D6272F8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2690B767" w14:textId="3AC93470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18D8AAC9" w14:textId="32F4374A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4B1C959E" w14:textId="3F91F52E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22A4BBDF" w14:textId="7431139A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24C81BF3" w14:textId="248971B3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2BE50D20" w14:textId="7639589A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0D3541EB" w14:textId="013DAFAF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4F2E9E2D" w14:textId="1E82BC8B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4A76FAF7" w14:textId="77777777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5186AEAB" w14:textId="7F7DCAAD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36E7C744" w14:textId="77777777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74D439D1" w14:textId="77777777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0CBAF706" w14:textId="287BD42B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7BA34A76" w14:textId="77777777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426C944B" w14:textId="77777777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5A81CBCC" w14:textId="77777777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4074470C" w14:textId="1FB7EA19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47D66D74" w14:textId="798CB5E6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0831C9AB" w14:textId="58763CCE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79126661" w14:textId="5BCD0D01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51EE9F75" w14:textId="4B7F7853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4A682E09" w14:textId="77777777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19BAE3A4" w14:textId="3D4D04A0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31BBD249" w14:textId="77777777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0D7F0DD8" w14:textId="77777777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5E42CA58" w14:textId="5084D51B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4359789F" w14:textId="77777777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5A753FC1" w14:textId="77777777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5F1BC0B4" w14:textId="77777777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46BCA151" w14:textId="4A85E2B1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4D8577CB" w14:textId="77777777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145178A5" w14:textId="205DD95D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148E19E0" w14:textId="77777777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2A83683D" w14:textId="77777777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0E42B90A" w14:textId="09208D92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t xml:space="preserve"> </w:t>
      </w:r>
    </w:p>
    <w:p w14:paraId="30C1760C" w14:textId="77777777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08DA73CB" w14:textId="77777777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3F98E686" w14:textId="77777777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67D069DC" w14:textId="77777777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417A0C31" w14:textId="77777777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02328387" w14:textId="02ED2992" w:rsidR="00F32A31" w:rsidRDefault="007D5660" w:rsidP="00F32A31">
      <w:pPr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eastAsia="fr-CH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052C02C7" wp14:editId="56421435">
                <wp:simplePos x="0" y="0"/>
                <wp:positionH relativeFrom="column">
                  <wp:posOffset>-83566</wp:posOffset>
                </wp:positionH>
                <wp:positionV relativeFrom="paragraph">
                  <wp:posOffset>75946</wp:posOffset>
                </wp:positionV>
                <wp:extent cx="6197391" cy="9296400"/>
                <wp:effectExtent l="0" t="0" r="0" b="0"/>
                <wp:wrapNone/>
                <wp:docPr id="3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7391" cy="9296400"/>
                          <a:chOff x="364072" y="-73165"/>
                          <a:chExt cx="6197757" cy="9296636"/>
                        </a:xfrm>
                      </wpg:grpSpPr>
                      <pic:pic xmlns:pic="http://schemas.openxmlformats.org/drawingml/2006/picture">
                        <pic:nvPicPr>
                          <pic:cNvPr id="18" name="Image 18" descr="Macintosh HD:Users:eleve:Desktop:Capture d’écran 2018-02-05 à 12.05.09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64072" y="-73165"/>
                            <a:ext cx="6197757" cy="9296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" name="Zone de texte 19"/>
                        <wps:cNvSpPr txBox="1"/>
                        <wps:spPr>
                          <a:xfrm>
                            <a:off x="2103073" y="1188707"/>
                            <a:ext cx="2369866" cy="1241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C78D77F" w14:textId="77777777" w:rsidR="00F32A31" w:rsidRPr="00BB5E3A" w:rsidRDefault="00F32A31" w:rsidP="00F32A31">
                              <w:pPr>
                                <w:rPr>
                                  <w:rFonts w:ascii="Century Gothic" w:hAnsi="Century Gothic"/>
                                  <w:b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130"/>
                                  <w:szCs w:val="130"/>
                                </w:rPr>
                                <w:t>2014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2C02C7" id="Groupe 3" o:spid="_x0000_s1032" style="position:absolute;left:0;text-align:left;margin-left:-6.6pt;margin-top:6pt;width:488pt;height:732pt;z-index:251664384;mso-width-relative:margin;mso-height-relative:margin" coordorigin="3640,-731" coordsize="61977,929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">
                <v:shape id="Image 18" o:spid="_x0000_s1033" type="#_x0000_t75" alt="Macintosh HD:Users:eleve:Desktop:Capture d’écran 2018-02-05 à 12.05.09.png" style="position:absolute;left:3640;top:-731;width:61978;height:92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">
                  <v:imagedata r:id="rId15" o:title="Capture d’écran 2018-02-05 à 12.05.09"/>
                  <v:path arrowok="t"/>
                </v:shape>
                <v:shape id="Zone de texte 19" o:spid="_x0000_s1034" type="#_x0000_t202" style="position:absolute;left:21030;top:11887;width:23699;height:1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1C78D77F" w14:textId="77777777" w:rsidR="00F32A31" w:rsidRPr="00BB5E3A" w:rsidRDefault="00F32A31" w:rsidP="00F32A31">
                        <w:pPr>
                          <w:rPr>
                            <w:rFonts w:ascii="Century Gothic" w:hAnsi="Century Gothic"/>
                            <w:b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130"/>
                            <w:szCs w:val="130"/>
                          </w:rPr>
                          <w:t>2014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6EC8FB5" w14:textId="2241EA63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1C51FF68" w14:textId="4BB62400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10BFEB70" w14:textId="77777777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2DB7D313" w14:textId="16A4A5CD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002939E7" w14:textId="7B72ECA3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489EF6A9" w14:textId="77777777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15697D87" w14:textId="77777777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0B015486" w14:textId="77777777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4D146029" w14:textId="77777777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21B9E9AD" w14:textId="62E10AB8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74465116" w14:textId="77777777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48A19E85" w14:textId="77777777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7B4B32F3" w14:textId="66B8D52B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0EEE7DEE" w14:textId="77777777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6E61CB6E" w14:textId="77777777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38C62F1A" w14:textId="1B67FB60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2609C0E7" w14:textId="77777777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5F3A2A32" w14:textId="1620D774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5571968E" w14:textId="65BDBF11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01A9AFFD" w14:textId="77777777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65D12DB0" w14:textId="24CC0598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24D29C4C" w14:textId="77777777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3EC2C901" w14:textId="3296325E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51A60A72" w14:textId="77777777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69EBA482" w14:textId="42F3E8EC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1012FB0D" w14:textId="77777777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4335E3CF" w14:textId="77777777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05715DFC" w14:textId="6891759C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692F4198" w14:textId="77777777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54F45522" w14:textId="77777777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3C72EF4A" w14:textId="77777777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p w14:paraId="2052BFFA" w14:textId="607FD3E8" w:rsidR="00F32A31" w:rsidRDefault="00F32A31" w:rsidP="00F32A31">
      <w:pPr>
        <w:jc w:val="both"/>
        <w:rPr>
          <w:rFonts w:ascii="Century Gothic" w:hAnsi="Century Gothic"/>
          <w:sz w:val="28"/>
          <w:szCs w:val="28"/>
        </w:rPr>
      </w:pPr>
    </w:p>
    <w:sectPr w:rsidR="00F32A31" w:rsidSect="00C528AD">
      <w:headerReference w:type="default" r:id="rId16"/>
      <w:footerReference w:type="default" r:id="rId17"/>
      <w:type w:val="continuous"/>
      <w:pgSz w:w="11906" w:h="16838"/>
      <w:pgMar w:top="720" w:right="1134" w:bottom="90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0D23DC" w14:textId="77777777" w:rsidR="000F35A5" w:rsidRDefault="000F35A5">
      <w:r>
        <w:separator/>
      </w:r>
    </w:p>
  </w:endnote>
  <w:endnote w:type="continuationSeparator" w:id="0">
    <w:p w14:paraId="493878ED" w14:textId="77777777" w:rsidR="000F35A5" w:rsidRDefault="000F35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Univers LT Std 55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Univers LT Std 57 Cn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9C512A" w14:textId="4C485ADC" w:rsidR="000F35A5" w:rsidRPr="00F632E0" w:rsidRDefault="000F35A5" w:rsidP="00C528AD">
    <w:pPr>
      <w:pStyle w:val="NoParagraphStyle"/>
      <w:pBdr>
        <w:top w:val="single" w:sz="4" w:space="1" w:color="auto"/>
      </w:pBdr>
      <w:tabs>
        <w:tab w:val="center" w:pos="4680"/>
        <w:tab w:val="right" w:pos="9360"/>
      </w:tabs>
      <w:suppressAutoHyphens/>
      <w:rPr>
        <w:lang w:val="fr-FR"/>
      </w:rPr>
    </w:pPr>
    <w:r>
      <w:rPr>
        <w:rFonts w:ascii="Univers LT Std 57 Cn" w:hAnsi="Univers LT Std 57 Cn" w:cs="Univers LT Std 57 Cn"/>
        <w:noProof/>
        <w:spacing w:val="5"/>
        <w:sz w:val="18"/>
        <w:szCs w:val="18"/>
        <w:lang w:val="fr-CH" w:eastAsia="fr-CH"/>
      </w:rPr>
      <w:drawing>
        <wp:anchor distT="0" distB="0" distL="114300" distR="114300" simplePos="0" relativeHeight="251659264" behindDoc="1" locked="0" layoutInCell="1" allowOverlap="1" wp14:anchorId="5CD88EDB" wp14:editId="3E03E2BB">
          <wp:simplePos x="0" y="0"/>
          <wp:positionH relativeFrom="margin">
            <wp:posOffset>5292090</wp:posOffset>
          </wp:positionH>
          <wp:positionV relativeFrom="margin">
            <wp:posOffset>9436735</wp:posOffset>
          </wp:positionV>
          <wp:extent cx="701040" cy="424180"/>
          <wp:effectExtent l="0" t="0" r="3810" b="0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HE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1040" cy="424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Univers LT Std 55" w:hAnsi="Univers LT Std 55" w:cs="Univers LT Std 55"/>
        <w:noProof/>
        <w:spacing w:val="4"/>
        <w:sz w:val="16"/>
        <w:szCs w:val="16"/>
        <w:lang w:val="fr-CH" w:eastAsia="fr-CH"/>
      </w:rPr>
      <w:drawing>
        <wp:inline distT="0" distB="0" distL="0" distR="0" wp14:anchorId="7D991934" wp14:editId="7568D24E">
          <wp:extent cx="441960" cy="175260"/>
          <wp:effectExtent l="0" t="0" r="0" b="0"/>
          <wp:docPr id="8" name="Image 8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1960" cy="175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Style w:val="titredouvrage"/>
        <w:rFonts w:ascii="Univers LT Std 57 Cn" w:hAnsi="Univers LT Std 57 Cn" w:cs="Univers LT Std 57 Cn"/>
        <w:spacing w:val="5"/>
        <w:sz w:val="18"/>
        <w:szCs w:val="18"/>
      </w:rPr>
      <w:t xml:space="preserve">  </w:t>
    </w:r>
    <w:r w:rsidRPr="00F11B97">
      <w:rPr>
        <w:rStyle w:val="titredouvrage"/>
        <w:rFonts w:ascii="Arial" w:hAnsi="Arial" w:cs="Arial"/>
        <w:spacing w:val="5"/>
        <w:sz w:val="18"/>
        <w:szCs w:val="18"/>
      </w:rPr>
      <w:t>Fribourg 201</w:t>
    </w:r>
    <w:r w:rsidR="0037698C">
      <w:rPr>
        <w:rStyle w:val="titredouvrage"/>
        <w:rFonts w:ascii="Arial" w:hAnsi="Arial" w:cs="Arial"/>
        <w:spacing w:val="5"/>
        <w:sz w:val="18"/>
        <w:szCs w:val="18"/>
      </w:rPr>
      <w:t>8</w:t>
    </w:r>
    <w:r w:rsidRPr="00F11B97">
      <w:rPr>
        <w:rStyle w:val="titredouvrage"/>
        <w:rFonts w:ascii="Arial" w:hAnsi="Arial" w:cs="Arial"/>
        <w:spacing w:val="5"/>
        <w:sz w:val="18"/>
        <w:szCs w:val="18"/>
      </w:rPr>
      <w:t xml:space="preserve">            </w:t>
    </w:r>
    <w:r w:rsidRPr="00F11B97">
      <w:rPr>
        <w:rStyle w:val="titredouvrage"/>
        <w:rFonts w:ascii="Arial" w:hAnsi="Arial" w:cs="Arial"/>
        <w:spacing w:val="5"/>
        <w:sz w:val="18"/>
        <w:szCs w:val="18"/>
      </w:rPr>
      <w:tab/>
    </w:r>
    <w:r w:rsidRPr="00F11B97">
      <w:rPr>
        <w:rStyle w:val="titredouvrage"/>
        <w:rFonts w:ascii="Arial" w:hAnsi="Arial" w:cs="Arial"/>
        <w:spacing w:val="4"/>
        <w:sz w:val="18"/>
        <w:szCs w:val="18"/>
      </w:rPr>
      <w:t>Fêtes et traditions fribourgeoises</w:t>
    </w:r>
    <w:r w:rsidRPr="00F11B97">
      <w:rPr>
        <w:rStyle w:val="titredouvrage"/>
        <w:rFonts w:ascii="Arial" w:eastAsia="Arial Unicode MS" w:hAnsi="Arial" w:cs="Arial"/>
        <w:spacing w:val="4"/>
        <w:sz w:val="18"/>
        <w:szCs w:val="18"/>
      </w:rPr>
      <w:t> </w:t>
    </w:r>
    <w:r w:rsidRPr="00F11B97">
      <w:rPr>
        <w:rStyle w:val="titredouvrage"/>
        <w:rFonts w:ascii="Arial" w:hAnsi="Arial" w:cs="Arial"/>
        <w:spacing w:val="4"/>
        <w:sz w:val="18"/>
        <w:szCs w:val="18"/>
      </w:rPr>
      <w:t>: Le Carnaval</w:t>
    </w:r>
    <w:r>
      <w:rPr>
        <w:rStyle w:val="titredouvrage"/>
        <w:spacing w:val="4"/>
        <w:sz w:val="16"/>
        <w:szCs w:val="16"/>
      </w:rPr>
      <w:tab/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1042BE" w14:textId="77777777" w:rsidR="000F35A5" w:rsidRDefault="000F35A5">
      <w:r>
        <w:separator/>
      </w:r>
    </w:p>
  </w:footnote>
  <w:footnote w:type="continuationSeparator" w:id="0">
    <w:p w14:paraId="28314A9C" w14:textId="77777777" w:rsidR="000F35A5" w:rsidRDefault="000F35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FF2B99" w14:textId="4DF6D762" w:rsidR="000F35A5" w:rsidRPr="00F11B97" w:rsidRDefault="000F35A5" w:rsidP="00C528AD">
    <w:pPr>
      <w:pStyle w:val="En-tte"/>
      <w:pBdr>
        <w:bottom w:val="single" w:sz="4" w:space="1" w:color="auto"/>
      </w:pBdr>
      <w:tabs>
        <w:tab w:val="clear" w:pos="9072"/>
        <w:tab w:val="right" w:pos="9360"/>
      </w:tabs>
      <w:rPr>
        <w:rFonts w:ascii="Arial" w:hAnsi="Arial" w:cs="Arial"/>
      </w:rPr>
    </w:pPr>
    <w:r>
      <w:rPr>
        <w:rStyle w:val="titredouvrage"/>
        <w:rFonts w:ascii="Arial" w:hAnsi="Arial" w:cs="Arial"/>
        <w:spacing w:val="5"/>
        <w:sz w:val="18"/>
        <w:szCs w:val="18"/>
        <w:lang w:val="fr-CH"/>
      </w:rPr>
      <w:t>SHS</w:t>
    </w:r>
    <w:r w:rsidRPr="00F11B97">
      <w:rPr>
        <w:rStyle w:val="titredouvrage"/>
        <w:rFonts w:ascii="Arial" w:hAnsi="Arial" w:cs="Arial"/>
        <w:spacing w:val="5"/>
        <w:sz w:val="18"/>
        <w:szCs w:val="18"/>
        <w:lang w:val="fr-CH"/>
      </w:rPr>
      <w:tab/>
    </w:r>
    <w:r w:rsidR="0037698C" w:rsidRPr="00B91C24">
      <w:rPr>
        <w:rFonts w:ascii="Arial" w:hAnsi="Arial" w:cs="Arial"/>
        <w:b/>
        <w:noProof/>
        <w:sz w:val="18"/>
        <w:szCs w:val="18"/>
        <w:lang w:val="fr-FR"/>
      </w:rPr>
      <w:t>Le bonhomme hiver</w:t>
    </w:r>
    <w:r w:rsidRPr="00F11B97">
      <w:rPr>
        <w:rStyle w:val="titredouvrage"/>
        <w:rFonts w:ascii="Arial" w:hAnsi="Arial" w:cs="Arial"/>
        <w:spacing w:val="5"/>
        <w:sz w:val="18"/>
        <w:szCs w:val="18"/>
        <w:lang w:val="fr-CH"/>
      </w:rPr>
      <w:tab/>
      <w:t xml:space="preserve">Cycle </w:t>
    </w:r>
    <w:r>
      <w:rPr>
        <w:rStyle w:val="titredouvrage"/>
        <w:rFonts w:ascii="Arial" w:hAnsi="Arial" w:cs="Arial"/>
        <w:spacing w:val="5"/>
        <w:sz w:val="18"/>
        <w:szCs w:val="18"/>
        <w:lang w:val="fr-CH"/>
      </w:rPr>
      <w:t>1 (1-4H)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E7ECE"/>
    <w:multiLevelType w:val="hybridMultilevel"/>
    <w:tmpl w:val="FAAEA5D2"/>
    <w:lvl w:ilvl="0" w:tplc="040C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" w15:restartNumberingAfterBreak="0">
    <w:nsid w:val="1923145C"/>
    <w:multiLevelType w:val="hybridMultilevel"/>
    <w:tmpl w:val="84DC4F5E"/>
    <w:lvl w:ilvl="0" w:tplc="040C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" w15:restartNumberingAfterBreak="0">
    <w:nsid w:val="1BDA21F1"/>
    <w:multiLevelType w:val="hybridMultilevel"/>
    <w:tmpl w:val="9E8AC4D6"/>
    <w:lvl w:ilvl="0" w:tplc="3C5A954A">
      <w:start w:val="1"/>
      <w:numFmt w:val="upperLetter"/>
      <w:lvlText w:val="%1)"/>
      <w:lvlJc w:val="left"/>
      <w:pPr>
        <w:ind w:left="2844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3564" w:hanging="360"/>
      </w:pPr>
    </w:lvl>
    <w:lvl w:ilvl="2" w:tplc="100C001B" w:tentative="1">
      <w:start w:val="1"/>
      <w:numFmt w:val="lowerRoman"/>
      <w:lvlText w:val="%3."/>
      <w:lvlJc w:val="right"/>
      <w:pPr>
        <w:ind w:left="4284" w:hanging="180"/>
      </w:pPr>
    </w:lvl>
    <w:lvl w:ilvl="3" w:tplc="100C000F" w:tentative="1">
      <w:start w:val="1"/>
      <w:numFmt w:val="decimal"/>
      <w:lvlText w:val="%4."/>
      <w:lvlJc w:val="left"/>
      <w:pPr>
        <w:ind w:left="5004" w:hanging="360"/>
      </w:pPr>
    </w:lvl>
    <w:lvl w:ilvl="4" w:tplc="100C0019" w:tentative="1">
      <w:start w:val="1"/>
      <w:numFmt w:val="lowerLetter"/>
      <w:lvlText w:val="%5."/>
      <w:lvlJc w:val="left"/>
      <w:pPr>
        <w:ind w:left="5724" w:hanging="360"/>
      </w:pPr>
    </w:lvl>
    <w:lvl w:ilvl="5" w:tplc="100C001B" w:tentative="1">
      <w:start w:val="1"/>
      <w:numFmt w:val="lowerRoman"/>
      <w:lvlText w:val="%6."/>
      <w:lvlJc w:val="right"/>
      <w:pPr>
        <w:ind w:left="6444" w:hanging="180"/>
      </w:pPr>
    </w:lvl>
    <w:lvl w:ilvl="6" w:tplc="100C000F" w:tentative="1">
      <w:start w:val="1"/>
      <w:numFmt w:val="decimal"/>
      <w:lvlText w:val="%7."/>
      <w:lvlJc w:val="left"/>
      <w:pPr>
        <w:ind w:left="7164" w:hanging="360"/>
      </w:pPr>
    </w:lvl>
    <w:lvl w:ilvl="7" w:tplc="100C0019" w:tentative="1">
      <w:start w:val="1"/>
      <w:numFmt w:val="lowerLetter"/>
      <w:lvlText w:val="%8."/>
      <w:lvlJc w:val="left"/>
      <w:pPr>
        <w:ind w:left="7884" w:hanging="360"/>
      </w:pPr>
    </w:lvl>
    <w:lvl w:ilvl="8" w:tplc="100C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3" w15:restartNumberingAfterBreak="0">
    <w:nsid w:val="1F10538D"/>
    <w:multiLevelType w:val="hybridMultilevel"/>
    <w:tmpl w:val="025244B4"/>
    <w:lvl w:ilvl="0" w:tplc="28DA9B2A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4" w15:restartNumberingAfterBreak="0">
    <w:nsid w:val="1F843D15"/>
    <w:multiLevelType w:val="hybridMultilevel"/>
    <w:tmpl w:val="31DC48C2"/>
    <w:lvl w:ilvl="0" w:tplc="916EA980">
      <w:start w:val="1"/>
      <w:numFmt w:val="upperLetter"/>
      <w:lvlText w:val="%1)"/>
      <w:lvlJc w:val="left"/>
      <w:pPr>
        <w:ind w:left="1070" w:hanging="360"/>
      </w:pPr>
      <w:rPr>
        <w:rFonts w:ascii="Arial" w:eastAsia="Times New Roman" w:hAnsi="Arial" w:cs="Arial"/>
        <w:color w:val="auto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5" w15:restartNumberingAfterBreak="0">
    <w:nsid w:val="53FF1CC7"/>
    <w:multiLevelType w:val="hybridMultilevel"/>
    <w:tmpl w:val="8ED2A96C"/>
    <w:lvl w:ilvl="0" w:tplc="AB740E1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629A4AE6">
      <w:start w:val="1"/>
      <w:numFmt w:val="lowerLetter"/>
      <w:lvlText w:val="%2)"/>
      <w:lvlJc w:val="left"/>
      <w:pPr>
        <w:tabs>
          <w:tab w:val="num" w:pos="735"/>
        </w:tabs>
        <w:ind w:left="735" w:hanging="360"/>
      </w:pPr>
      <w:rPr>
        <w:rFonts w:ascii="Arial" w:eastAsia="Times New Roman" w:hAnsi="Arial" w:cs="Arial"/>
        <w:b/>
      </w:rPr>
    </w:lvl>
    <w:lvl w:ilvl="2" w:tplc="93F0E6CA">
      <w:start w:val="1"/>
      <w:numFmt w:val="bullet"/>
      <w:lvlText w:val="-"/>
      <w:lvlJc w:val="left"/>
      <w:pPr>
        <w:tabs>
          <w:tab w:val="num" w:pos="1635"/>
        </w:tabs>
        <w:ind w:left="1635" w:hanging="360"/>
      </w:pPr>
      <w:rPr>
        <w:rFonts w:ascii="Century Gothic" w:eastAsia="Times New Roman" w:hAnsi="Century Gothic" w:cs="Times New Roman" w:hint="default"/>
      </w:rPr>
    </w:lvl>
    <w:lvl w:ilvl="3" w:tplc="DC521A86">
      <w:start w:val="1"/>
      <w:numFmt w:val="lowerLetter"/>
      <w:lvlText w:val="%4."/>
      <w:lvlJc w:val="left"/>
      <w:pPr>
        <w:tabs>
          <w:tab w:val="num" w:pos="2175"/>
        </w:tabs>
        <w:ind w:left="2175" w:hanging="360"/>
      </w:pPr>
      <w:rPr>
        <w:rFonts w:hint="default"/>
      </w:rPr>
    </w:lvl>
    <w:lvl w:ilvl="4" w:tplc="024C5FCC">
      <w:start w:val="1"/>
      <w:numFmt w:val="upperLetter"/>
      <w:lvlText w:val="%5)"/>
      <w:lvlJc w:val="left"/>
      <w:pPr>
        <w:ind w:left="2895" w:hanging="360"/>
      </w:pPr>
      <w:rPr>
        <w:rFonts w:hint="default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15"/>
        </w:tabs>
        <w:ind w:left="361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335"/>
        </w:tabs>
        <w:ind w:left="433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055"/>
        </w:tabs>
        <w:ind w:left="505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5775"/>
        </w:tabs>
        <w:ind w:left="5775" w:hanging="180"/>
      </w:pPr>
    </w:lvl>
  </w:abstractNum>
  <w:abstractNum w:abstractNumId="6" w15:restartNumberingAfterBreak="0">
    <w:nsid w:val="5BEA6EE8"/>
    <w:multiLevelType w:val="hybridMultilevel"/>
    <w:tmpl w:val="F1F03CFC"/>
    <w:lvl w:ilvl="0" w:tplc="1548C06E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7" w15:restartNumberingAfterBreak="0">
    <w:nsid w:val="6324275A"/>
    <w:multiLevelType w:val="hybridMultilevel"/>
    <w:tmpl w:val="A8147A8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FE01DD"/>
    <w:multiLevelType w:val="hybridMultilevel"/>
    <w:tmpl w:val="3C422528"/>
    <w:lvl w:ilvl="0" w:tplc="1548C06E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9" w15:restartNumberingAfterBreak="0">
    <w:nsid w:val="6B3A5FE4"/>
    <w:multiLevelType w:val="hybridMultilevel"/>
    <w:tmpl w:val="848ED6A4"/>
    <w:lvl w:ilvl="0" w:tplc="D82EFEF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6CE4385C"/>
    <w:multiLevelType w:val="hybridMultilevel"/>
    <w:tmpl w:val="A4ECA598"/>
    <w:lvl w:ilvl="0" w:tplc="040C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1" w15:restartNumberingAfterBreak="0">
    <w:nsid w:val="72F608E2"/>
    <w:multiLevelType w:val="hybridMultilevel"/>
    <w:tmpl w:val="1D387294"/>
    <w:lvl w:ilvl="0" w:tplc="1A76631C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 w:val="0"/>
      </w:rPr>
    </w:lvl>
    <w:lvl w:ilvl="1" w:tplc="100C0001">
      <w:start w:val="1"/>
      <w:numFmt w:val="bullet"/>
      <w:lvlText w:val=""/>
      <w:lvlJc w:val="left"/>
      <w:pPr>
        <w:tabs>
          <w:tab w:val="num" w:pos="735"/>
        </w:tabs>
        <w:ind w:left="735" w:hanging="360"/>
      </w:pPr>
      <w:rPr>
        <w:rFonts w:ascii="Symbol" w:hAnsi="Symbol" w:hint="default"/>
        <w:b/>
      </w:rPr>
    </w:lvl>
    <w:lvl w:ilvl="2" w:tplc="93F0E6CA">
      <w:start w:val="1"/>
      <w:numFmt w:val="bullet"/>
      <w:lvlText w:val="-"/>
      <w:lvlJc w:val="left"/>
      <w:pPr>
        <w:tabs>
          <w:tab w:val="num" w:pos="1635"/>
        </w:tabs>
        <w:ind w:left="1635" w:hanging="360"/>
      </w:pPr>
      <w:rPr>
        <w:rFonts w:ascii="Century Gothic" w:eastAsia="Times New Roman" w:hAnsi="Century Gothic" w:cs="Times New Roman" w:hint="default"/>
      </w:rPr>
    </w:lvl>
    <w:lvl w:ilvl="3" w:tplc="DC521A86">
      <w:start w:val="1"/>
      <w:numFmt w:val="lowerLetter"/>
      <w:lvlText w:val="%4."/>
      <w:lvlJc w:val="left"/>
      <w:pPr>
        <w:tabs>
          <w:tab w:val="num" w:pos="2175"/>
        </w:tabs>
        <w:ind w:left="2175" w:hanging="360"/>
      </w:pPr>
      <w:rPr>
        <w:rFonts w:hint="default"/>
      </w:rPr>
    </w:lvl>
    <w:lvl w:ilvl="4" w:tplc="3C5A954A">
      <w:start w:val="1"/>
      <w:numFmt w:val="upperLetter"/>
      <w:lvlText w:val="%5)"/>
      <w:lvlJc w:val="left"/>
      <w:pPr>
        <w:ind w:left="2895" w:hanging="360"/>
      </w:pPr>
      <w:rPr>
        <w:rFonts w:hint="default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15"/>
        </w:tabs>
        <w:ind w:left="361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335"/>
        </w:tabs>
        <w:ind w:left="433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055"/>
        </w:tabs>
        <w:ind w:left="505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5775"/>
        </w:tabs>
        <w:ind w:left="5775" w:hanging="180"/>
      </w:pPr>
    </w:lvl>
  </w:abstractNum>
  <w:abstractNum w:abstractNumId="12" w15:restartNumberingAfterBreak="0">
    <w:nsid w:val="75E10594"/>
    <w:multiLevelType w:val="hybridMultilevel"/>
    <w:tmpl w:val="40AA3F28"/>
    <w:lvl w:ilvl="0" w:tplc="100C000F">
      <w:start w:val="1"/>
      <w:numFmt w:val="decimal"/>
      <w:lvlText w:val="%1."/>
      <w:lvlJc w:val="left"/>
      <w:pPr>
        <w:ind w:left="1455" w:hanging="360"/>
      </w:pPr>
    </w:lvl>
    <w:lvl w:ilvl="1" w:tplc="100C0019" w:tentative="1">
      <w:start w:val="1"/>
      <w:numFmt w:val="lowerLetter"/>
      <w:lvlText w:val="%2."/>
      <w:lvlJc w:val="left"/>
      <w:pPr>
        <w:ind w:left="2175" w:hanging="360"/>
      </w:pPr>
    </w:lvl>
    <w:lvl w:ilvl="2" w:tplc="100C001B" w:tentative="1">
      <w:start w:val="1"/>
      <w:numFmt w:val="lowerRoman"/>
      <w:lvlText w:val="%3."/>
      <w:lvlJc w:val="right"/>
      <w:pPr>
        <w:ind w:left="2895" w:hanging="180"/>
      </w:pPr>
    </w:lvl>
    <w:lvl w:ilvl="3" w:tplc="100C000F" w:tentative="1">
      <w:start w:val="1"/>
      <w:numFmt w:val="decimal"/>
      <w:lvlText w:val="%4."/>
      <w:lvlJc w:val="left"/>
      <w:pPr>
        <w:ind w:left="3615" w:hanging="360"/>
      </w:pPr>
    </w:lvl>
    <w:lvl w:ilvl="4" w:tplc="100C0019" w:tentative="1">
      <w:start w:val="1"/>
      <w:numFmt w:val="lowerLetter"/>
      <w:lvlText w:val="%5."/>
      <w:lvlJc w:val="left"/>
      <w:pPr>
        <w:ind w:left="4335" w:hanging="360"/>
      </w:pPr>
    </w:lvl>
    <w:lvl w:ilvl="5" w:tplc="100C001B" w:tentative="1">
      <w:start w:val="1"/>
      <w:numFmt w:val="lowerRoman"/>
      <w:lvlText w:val="%6."/>
      <w:lvlJc w:val="right"/>
      <w:pPr>
        <w:ind w:left="5055" w:hanging="180"/>
      </w:pPr>
    </w:lvl>
    <w:lvl w:ilvl="6" w:tplc="100C000F" w:tentative="1">
      <w:start w:val="1"/>
      <w:numFmt w:val="decimal"/>
      <w:lvlText w:val="%7."/>
      <w:lvlJc w:val="left"/>
      <w:pPr>
        <w:ind w:left="5775" w:hanging="360"/>
      </w:pPr>
    </w:lvl>
    <w:lvl w:ilvl="7" w:tplc="100C0019" w:tentative="1">
      <w:start w:val="1"/>
      <w:numFmt w:val="lowerLetter"/>
      <w:lvlText w:val="%8."/>
      <w:lvlJc w:val="left"/>
      <w:pPr>
        <w:ind w:left="6495" w:hanging="360"/>
      </w:pPr>
    </w:lvl>
    <w:lvl w:ilvl="8" w:tplc="100C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13" w15:restartNumberingAfterBreak="0">
    <w:nsid w:val="76950355"/>
    <w:multiLevelType w:val="hybridMultilevel"/>
    <w:tmpl w:val="CF00C740"/>
    <w:lvl w:ilvl="0" w:tplc="3C5A954A">
      <w:start w:val="1"/>
      <w:numFmt w:val="upperLetter"/>
      <w:lvlText w:val="%1)"/>
      <w:lvlJc w:val="left"/>
      <w:pPr>
        <w:ind w:left="1455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2175" w:hanging="360"/>
      </w:pPr>
    </w:lvl>
    <w:lvl w:ilvl="2" w:tplc="6E7C1DA4">
      <w:start w:val="1"/>
      <w:numFmt w:val="upperLetter"/>
      <w:lvlText w:val="%3)"/>
      <w:lvlJc w:val="right"/>
      <w:pPr>
        <w:ind w:left="2895" w:hanging="180"/>
      </w:pPr>
      <w:rPr>
        <w:rFonts w:ascii="Arial" w:eastAsia="Times New Roman" w:hAnsi="Arial" w:cs="Arial"/>
      </w:rPr>
    </w:lvl>
    <w:lvl w:ilvl="3" w:tplc="100C000F" w:tentative="1">
      <w:start w:val="1"/>
      <w:numFmt w:val="decimal"/>
      <w:lvlText w:val="%4."/>
      <w:lvlJc w:val="left"/>
      <w:pPr>
        <w:ind w:left="3615" w:hanging="360"/>
      </w:pPr>
    </w:lvl>
    <w:lvl w:ilvl="4" w:tplc="100C0019" w:tentative="1">
      <w:start w:val="1"/>
      <w:numFmt w:val="lowerLetter"/>
      <w:lvlText w:val="%5."/>
      <w:lvlJc w:val="left"/>
      <w:pPr>
        <w:ind w:left="4335" w:hanging="360"/>
      </w:pPr>
    </w:lvl>
    <w:lvl w:ilvl="5" w:tplc="100C001B" w:tentative="1">
      <w:start w:val="1"/>
      <w:numFmt w:val="lowerRoman"/>
      <w:lvlText w:val="%6."/>
      <w:lvlJc w:val="right"/>
      <w:pPr>
        <w:ind w:left="5055" w:hanging="180"/>
      </w:pPr>
    </w:lvl>
    <w:lvl w:ilvl="6" w:tplc="100C000F" w:tentative="1">
      <w:start w:val="1"/>
      <w:numFmt w:val="decimal"/>
      <w:lvlText w:val="%7."/>
      <w:lvlJc w:val="left"/>
      <w:pPr>
        <w:ind w:left="5775" w:hanging="360"/>
      </w:pPr>
    </w:lvl>
    <w:lvl w:ilvl="7" w:tplc="100C0019" w:tentative="1">
      <w:start w:val="1"/>
      <w:numFmt w:val="lowerLetter"/>
      <w:lvlText w:val="%8."/>
      <w:lvlJc w:val="left"/>
      <w:pPr>
        <w:ind w:left="6495" w:hanging="360"/>
      </w:pPr>
    </w:lvl>
    <w:lvl w:ilvl="8" w:tplc="100C001B" w:tentative="1">
      <w:start w:val="1"/>
      <w:numFmt w:val="lowerRoman"/>
      <w:lvlText w:val="%9."/>
      <w:lvlJc w:val="right"/>
      <w:pPr>
        <w:ind w:left="7215" w:hanging="180"/>
      </w:pPr>
    </w:lvl>
  </w:abstractNum>
  <w:num w:numId="1">
    <w:abstractNumId w:val="5"/>
  </w:num>
  <w:num w:numId="2">
    <w:abstractNumId w:val="11"/>
  </w:num>
  <w:num w:numId="3">
    <w:abstractNumId w:val="12"/>
  </w:num>
  <w:num w:numId="4">
    <w:abstractNumId w:val="2"/>
  </w:num>
  <w:num w:numId="5">
    <w:abstractNumId w:val="13"/>
  </w:num>
  <w:num w:numId="6">
    <w:abstractNumId w:val="9"/>
  </w:num>
  <w:num w:numId="7">
    <w:abstractNumId w:val="0"/>
  </w:num>
  <w:num w:numId="8">
    <w:abstractNumId w:val="10"/>
  </w:num>
  <w:num w:numId="9">
    <w:abstractNumId w:val="6"/>
  </w:num>
  <w:num w:numId="10">
    <w:abstractNumId w:val="4"/>
  </w:num>
  <w:num w:numId="11">
    <w:abstractNumId w:val="3"/>
  </w:num>
  <w:num w:numId="12">
    <w:abstractNumId w:val="8"/>
  </w:num>
  <w:num w:numId="13">
    <w:abstractNumId w:val="7"/>
  </w:num>
  <w:num w:numId="14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551"/>
    <w:rsid w:val="000066A5"/>
    <w:rsid w:val="00015B34"/>
    <w:rsid w:val="00041A4B"/>
    <w:rsid w:val="000B2F8C"/>
    <w:rsid w:val="000F35A5"/>
    <w:rsid w:val="00110408"/>
    <w:rsid w:val="0011388E"/>
    <w:rsid w:val="00126E1A"/>
    <w:rsid w:val="00133C0A"/>
    <w:rsid w:val="00145375"/>
    <w:rsid w:val="0015292D"/>
    <w:rsid w:val="00152A8E"/>
    <w:rsid w:val="00180CB3"/>
    <w:rsid w:val="001A11CA"/>
    <w:rsid w:val="001A3901"/>
    <w:rsid w:val="001A5B20"/>
    <w:rsid w:val="001A788B"/>
    <w:rsid w:val="001B14E6"/>
    <w:rsid w:val="001D2140"/>
    <w:rsid w:val="00201B24"/>
    <w:rsid w:val="00220FF8"/>
    <w:rsid w:val="00283095"/>
    <w:rsid w:val="002938AC"/>
    <w:rsid w:val="002A17A7"/>
    <w:rsid w:val="002A6CDF"/>
    <w:rsid w:val="002B096E"/>
    <w:rsid w:val="002B2D28"/>
    <w:rsid w:val="002C3611"/>
    <w:rsid w:val="00307A85"/>
    <w:rsid w:val="0031200A"/>
    <w:rsid w:val="00354EED"/>
    <w:rsid w:val="003754AE"/>
    <w:rsid w:val="00375C99"/>
    <w:rsid w:val="0037698C"/>
    <w:rsid w:val="00377342"/>
    <w:rsid w:val="00380657"/>
    <w:rsid w:val="003917CC"/>
    <w:rsid w:val="003A3657"/>
    <w:rsid w:val="003B01DA"/>
    <w:rsid w:val="003C2BB2"/>
    <w:rsid w:val="003E5189"/>
    <w:rsid w:val="003E7AFD"/>
    <w:rsid w:val="003F5948"/>
    <w:rsid w:val="00401F6D"/>
    <w:rsid w:val="00405551"/>
    <w:rsid w:val="00426EC1"/>
    <w:rsid w:val="00441A95"/>
    <w:rsid w:val="004425F1"/>
    <w:rsid w:val="0045573F"/>
    <w:rsid w:val="004C2B8C"/>
    <w:rsid w:val="004D7048"/>
    <w:rsid w:val="004E283E"/>
    <w:rsid w:val="004E28BA"/>
    <w:rsid w:val="00502ADE"/>
    <w:rsid w:val="005149D1"/>
    <w:rsid w:val="005214A3"/>
    <w:rsid w:val="005259E5"/>
    <w:rsid w:val="00527C26"/>
    <w:rsid w:val="005435EA"/>
    <w:rsid w:val="005648FE"/>
    <w:rsid w:val="00565A5B"/>
    <w:rsid w:val="00570F85"/>
    <w:rsid w:val="00571ED2"/>
    <w:rsid w:val="00576AE7"/>
    <w:rsid w:val="00590089"/>
    <w:rsid w:val="005C4703"/>
    <w:rsid w:val="005C7670"/>
    <w:rsid w:val="005E4CCD"/>
    <w:rsid w:val="005F3745"/>
    <w:rsid w:val="006743D2"/>
    <w:rsid w:val="00685512"/>
    <w:rsid w:val="006B6385"/>
    <w:rsid w:val="006C1736"/>
    <w:rsid w:val="006D3B28"/>
    <w:rsid w:val="006E36CA"/>
    <w:rsid w:val="006F0A65"/>
    <w:rsid w:val="006F11C9"/>
    <w:rsid w:val="006F5174"/>
    <w:rsid w:val="007127B9"/>
    <w:rsid w:val="007201DD"/>
    <w:rsid w:val="00720F65"/>
    <w:rsid w:val="00721E03"/>
    <w:rsid w:val="00744847"/>
    <w:rsid w:val="007449F8"/>
    <w:rsid w:val="007479EB"/>
    <w:rsid w:val="00776751"/>
    <w:rsid w:val="00776B14"/>
    <w:rsid w:val="00783D68"/>
    <w:rsid w:val="00786D92"/>
    <w:rsid w:val="00787294"/>
    <w:rsid w:val="007D5660"/>
    <w:rsid w:val="007F547E"/>
    <w:rsid w:val="00801AC0"/>
    <w:rsid w:val="0080254F"/>
    <w:rsid w:val="0082003F"/>
    <w:rsid w:val="0083544E"/>
    <w:rsid w:val="00874B73"/>
    <w:rsid w:val="00875916"/>
    <w:rsid w:val="00880068"/>
    <w:rsid w:val="008914E1"/>
    <w:rsid w:val="008F6577"/>
    <w:rsid w:val="00901BFD"/>
    <w:rsid w:val="0092170C"/>
    <w:rsid w:val="0092619A"/>
    <w:rsid w:val="009378E7"/>
    <w:rsid w:val="00951BFA"/>
    <w:rsid w:val="00951E0C"/>
    <w:rsid w:val="009534FA"/>
    <w:rsid w:val="00957BFB"/>
    <w:rsid w:val="00960CBF"/>
    <w:rsid w:val="009A11A1"/>
    <w:rsid w:val="009D1D8B"/>
    <w:rsid w:val="009E0D75"/>
    <w:rsid w:val="009F5A5E"/>
    <w:rsid w:val="00A0385B"/>
    <w:rsid w:val="00A04B3D"/>
    <w:rsid w:val="00A20CD9"/>
    <w:rsid w:val="00A26E27"/>
    <w:rsid w:val="00A43CDF"/>
    <w:rsid w:val="00A75E54"/>
    <w:rsid w:val="00A96620"/>
    <w:rsid w:val="00AA0034"/>
    <w:rsid w:val="00AD2D08"/>
    <w:rsid w:val="00AE6A47"/>
    <w:rsid w:val="00B448F1"/>
    <w:rsid w:val="00B60C06"/>
    <w:rsid w:val="00B61EA6"/>
    <w:rsid w:val="00B67D31"/>
    <w:rsid w:val="00B825DD"/>
    <w:rsid w:val="00B91C24"/>
    <w:rsid w:val="00BB77D4"/>
    <w:rsid w:val="00BC69DE"/>
    <w:rsid w:val="00BE084F"/>
    <w:rsid w:val="00BE3FFF"/>
    <w:rsid w:val="00BF6E2F"/>
    <w:rsid w:val="00C032D6"/>
    <w:rsid w:val="00C528AD"/>
    <w:rsid w:val="00C6045F"/>
    <w:rsid w:val="00C90F8F"/>
    <w:rsid w:val="00CC03CF"/>
    <w:rsid w:val="00CE536E"/>
    <w:rsid w:val="00CF2565"/>
    <w:rsid w:val="00CF3A41"/>
    <w:rsid w:val="00D36D9B"/>
    <w:rsid w:val="00D36E1B"/>
    <w:rsid w:val="00D41E06"/>
    <w:rsid w:val="00D4312C"/>
    <w:rsid w:val="00D456F1"/>
    <w:rsid w:val="00D47A62"/>
    <w:rsid w:val="00D703CA"/>
    <w:rsid w:val="00D72352"/>
    <w:rsid w:val="00D84894"/>
    <w:rsid w:val="00D85322"/>
    <w:rsid w:val="00D87694"/>
    <w:rsid w:val="00D96EE0"/>
    <w:rsid w:val="00DA04B7"/>
    <w:rsid w:val="00DA71EA"/>
    <w:rsid w:val="00DD2155"/>
    <w:rsid w:val="00E05D5F"/>
    <w:rsid w:val="00E22560"/>
    <w:rsid w:val="00E44FEF"/>
    <w:rsid w:val="00E53FF8"/>
    <w:rsid w:val="00E77E44"/>
    <w:rsid w:val="00EA1F35"/>
    <w:rsid w:val="00EA345C"/>
    <w:rsid w:val="00EC08D1"/>
    <w:rsid w:val="00ED3209"/>
    <w:rsid w:val="00F063D9"/>
    <w:rsid w:val="00F11B97"/>
    <w:rsid w:val="00F1509F"/>
    <w:rsid w:val="00F223B5"/>
    <w:rsid w:val="00F261B3"/>
    <w:rsid w:val="00F32A31"/>
    <w:rsid w:val="00F71EF9"/>
    <w:rsid w:val="00F9480D"/>
    <w:rsid w:val="00FB6B2F"/>
    <w:rsid w:val="00FF0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."/>
  <w:listSeparator w:val=";"/>
  <w14:docId w14:val="7CC21C15"/>
  <w15:docId w15:val="{BCAF5A99-7CB7-4349-86CD-34BA8A19E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7E44"/>
    <w:rPr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4B5A3D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4B5A3D"/>
    <w:pPr>
      <w:tabs>
        <w:tab w:val="center" w:pos="4536"/>
        <w:tab w:val="right" w:pos="9072"/>
      </w:tabs>
    </w:pPr>
  </w:style>
  <w:style w:type="paragraph" w:customStyle="1" w:styleId="NoParagraphStyle">
    <w:name w:val="[No Paragraph Style]"/>
    <w:rsid w:val="004B5A3D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"/>
      <w:color w:val="000000"/>
      <w:sz w:val="24"/>
      <w:szCs w:val="24"/>
      <w:lang w:val="en-US" w:eastAsia="fr-FR"/>
    </w:rPr>
  </w:style>
  <w:style w:type="character" w:customStyle="1" w:styleId="titredouvrage">
    <w:name w:val="titre d'ouvrage"/>
    <w:rsid w:val="004B5A3D"/>
    <w:rPr>
      <w:rFonts w:ascii="Univers LT Std 55" w:hAnsi="Univers LT Std 55" w:cs="Univers LT Std 55"/>
      <w:spacing w:val="6"/>
      <w:sz w:val="22"/>
      <w:szCs w:val="22"/>
      <w:u w:val="none"/>
      <w:vertAlign w:val="baseline"/>
      <w:lang w:val="fr-FR"/>
    </w:rPr>
  </w:style>
  <w:style w:type="paragraph" w:customStyle="1" w:styleId="titrebnichon">
    <w:name w:val="titre bénichon"/>
    <w:basedOn w:val="Normal"/>
    <w:autoRedefine/>
    <w:rsid w:val="00842E9A"/>
    <w:pPr>
      <w:jc w:val="center"/>
    </w:pPr>
    <w:rPr>
      <w:b/>
      <w:sz w:val="28"/>
    </w:rPr>
  </w:style>
  <w:style w:type="paragraph" w:customStyle="1" w:styleId="textebnichon">
    <w:name w:val="texte bénichon"/>
    <w:basedOn w:val="titrebnichon"/>
    <w:autoRedefine/>
    <w:rsid w:val="00842E9A"/>
    <w:pPr>
      <w:jc w:val="both"/>
    </w:pPr>
    <w:rPr>
      <w:b w:val="0"/>
      <w:sz w:val="22"/>
    </w:rPr>
  </w:style>
  <w:style w:type="paragraph" w:customStyle="1" w:styleId="questionnairebnichon">
    <w:name w:val="questionnaire bénichon"/>
    <w:basedOn w:val="textebnichon"/>
    <w:autoRedefine/>
    <w:rsid w:val="00842E9A"/>
    <w:pPr>
      <w:tabs>
        <w:tab w:val="left" w:leader="dot" w:pos="284"/>
        <w:tab w:val="right" w:leader="dot" w:pos="9356"/>
      </w:tabs>
      <w:spacing w:line="360" w:lineRule="auto"/>
    </w:pPr>
  </w:style>
  <w:style w:type="character" w:styleId="Lienhypertexte">
    <w:name w:val="Hyperlink"/>
    <w:basedOn w:val="Policepardfaut"/>
    <w:rsid w:val="00377F62"/>
    <w:rPr>
      <w:color w:val="0000FF"/>
      <w:u w:val="single"/>
    </w:rPr>
  </w:style>
  <w:style w:type="paragraph" w:customStyle="1" w:styleId="objectlegend">
    <w:name w:val="object_legend"/>
    <w:basedOn w:val="Normal"/>
    <w:rsid w:val="00377F62"/>
    <w:pPr>
      <w:spacing w:before="100" w:beforeAutospacing="1" w:after="100" w:afterAutospacing="1"/>
    </w:pPr>
    <w:rPr>
      <w:rFonts w:ascii="Times" w:hAnsi="Times"/>
      <w:sz w:val="20"/>
      <w:szCs w:val="20"/>
      <w:lang w:val="fr-FR"/>
    </w:rPr>
  </w:style>
  <w:style w:type="character" w:styleId="Lienhypertextesuivivisit">
    <w:name w:val="FollowedHyperlink"/>
    <w:basedOn w:val="Policepardfaut"/>
    <w:rsid w:val="00E77E44"/>
    <w:rPr>
      <w:color w:val="800080"/>
      <w:u w:val="single"/>
    </w:rPr>
  </w:style>
  <w:style w:type="paragraph" w:styleId="Textedebulles">
    <w:name w:val="Balloon Text"/>
    <w:basedOn w:val="Normal"/>
    <w:link w:val="TextedebullesCar"/>
    <w:rsid w:val="00801AC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801AC0"/>
    <w:rPr>
      <w:rFonts w:ascii="Tahoma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2C3611"/>
    <w:pPr>
      <w:ind w:left="720"/>
      <w:contextualSpacing/>
    </w:pPr>
  </w:style>
  <w:style w:type="character" w:styleId="Marquedecommentaire">
    <w:name w:val="annotation reference"/>
    <w:basedOn w:val="Policepardfaut"/>
    <w:semiHidden/>
    <w:unhideWhenUsed/>
    <w:rsid w:val="00576AE7"/>
    <w:rPr>
      <w:sz w:val="18"/>
      <w:szCs w:val="18"/>
    </w:rPr>
  </w:style>
  <w:style w:type="paragraph" w:styleId="Commentaire">
    <w:name w:val="annotation text"/>
    <w:basedOn w:val="Normal"/>
    <w:link w:val="CommentaireCar"/>
    <w:semiHidden/>
    <w:unhideWhenUsed/>
    <w:rsid w:val="00576AE7"/>
  </w:style>
  <w:style w:type="character" w:customStyle="1" w:styleId="CommentaireCar">
    <w:name w:val="Commentaire Car"/>
    <w:basedOn w:val="Policepardfaut"/>
    <w:link w:val="Commentaire"/>
    <w:semiHidden/>
    <w:rsid w:val="00576AE7"/>
    <w:rPr>
      <w:sz w:val="24"/>
      <w:szCs w:val="24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576AE7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576AE7"/>
    <w:rPr>
      <w:b/>
      <w:bCs/>
      <w:sz w:val="24"/>
      <w:szCs w:val="24"/>
      <w:lang w:eastAsia="fr-FR"/>
    </w:rPr>
  </w:style>
  <w:style w:type="character" w:customStyle="1" w:styleId="apple-converted-space">
    <w:name w:val="apple-converted-space"/>
    <w:basedOn w:val="Policepardfaut"/>
    <w:rsid w:val="00576A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601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20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hyperlink" Target="http://www.friportail.ch/page/by-nc-nd-adapt" TargetMode="External"/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hirtj\Application%20Data\Microsoft\Templates\La%20B&#233;nichon%20mod&#232;le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969E63-3C7C-415D-9463-4D8BB3F64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La Bénichon modèle</Template>
  <TotalTime>0</TotalTime>
  <Pages>4</Pages>
  <Words>13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La Bénichon</vt:lpstr>
    </vt:vector>
  </TitlesOfParts>
  <Company>Etat de Fribourg</Company>
  <LinksUpToDate>false</LinksUpToDate>
  <CharactersWithSpaces>249</CharactersWithSpaces>
  <SharedDoc>false</SharedDoc>
  <HLinks>
    <vt:vector size="18" baseType="variant">
      <vt:variant>
        <vt:i4>1245214</vt:i4>
      </vt:variant>
      <vt:variant>
        <vt:i4>3</vt:i4>
      </vt:variant>
      <vt:variant>
        <vt:i4>0</vt:i4>
      </vt:variant>
      <vt:variant>
        <vt:i4>5</vt:i4>
      </vt:variant>
      <vt:variant>
        <vt:lpwstr>http://www.musee-gruerien.ch/</vt:lpwstr>
      </vt:variant>
      <vt:variant>
        <vt:lpwstr/>
      </vt:variant>
      <vt:variant>
        <vt:i4>1966088</vt:i4>
      </vt:variant>
      <vt:variant>
        <vt:i4>0</vt:i4>
      </vt:variant>
      <vt:variant>
        <vt:i4>0</vt:i4>
      </vt:variant>
      <vt:variant>
        <vt:i4>5</vt:i4>
      </vt:variant>
      <vt:variant>
        <vt:lpwstr>http://www.musee-gruerien.ch/fr/museum/permanentexhib.htm</vt:lpwstr>
      </vt:variant>
      <vt:variant>
        <vt:lpwstr/>
      </vt:variant>
      <vt:variant>
        <vt:i4>131102</vt:i4>
      </vt:variant>
      <vt:variant>
        <vt:i4>0</vt:i4>
      </vt:variant>
      <vt:variant>
        <vt:i4>0</vt:i4>
      </vt:variant>
      <vt:variant>
        <vt:i4>5</vt:i4>
      </vt:variant>
      <vt:variant>
        <vt:lpwstr>http://www.friportail.ch/page/by-nc-nd-adapt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Annexe_9_Roger_Brodard</dc:title>
  <dc:creator>hirtj</dc:creator>
  <cp:lastModifiedBy>Chatton Grégory</cp:lastModifiedBy>
  <cp:revision>3</cp:revision>
  <cp:lastPrinted>2018-12-12T10:29:00Z</cp:lastPrinted>
  <dcterms:created xsi:type="dcterms:W3CDTF">2018-12-12T10:37:00Z</dcterms:created>
  <dcterms:modified xsi:type="dcterms:W3CDTF">2020-02-12T13:01:00Z</dcterms:modified>
</cp:coreProperties>
</file>