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1FDA81" w14:textId="3EE31950" w:rsidR="00901142" w:rsidRPr="00283235" w:rsidRDefault="00901142" w:rsidP="00901142">
      <w:pPr>
        <w:rPr>
          <w:rFonts w:ascii="Arial" w:hAnsi="Arial" w:cs="Arial"/>
          <w:b/>
          <w:bCs/>
          <w:sz w:val="32"/>
          <w:szCs w:val="32"/>
        </w:rPr>
      </w:pPr>
      <w:r w:rsidRPr="00283235">
        <w:rPr>
          <w:rFonts w:ascii="Arial" w:hAnsi="Arial" w:cs="Arial"/>
          <w:b/>
          <w:bCs/>
          <w:sz w:val="32"/>
          <w:szCs w:val="32"/>
        </w:rPr>
        <w:t>Prolongement : Jeu du RABABOU</w:t>
      </w:r>
    </w:p>
    <w:p w14:paraId="31D0E36E" w14:textId="77777777" w:rsidR="00901142" w:rsidRPr="00901142" w:rsidRDefault="00901142" w:rsidP="00901142">
      <w:pPr>
        <w:rPr>
          <w:rFonts w:ascii="Arial" w:hAnsi="Arial" w:cs="Arial"/>
        </w:rPr>
      </w:pPr>
    </w:p>
    <w:p w14:paraId="0B0E564A" w14:textId="77777777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  <w:b/>
          <w:bCs/>
        </w:rPr>
        <w:t>Domaine</w:t>
      </w:r>
      <w:r w:rsidRPr="00901142">
        <w:rPr>
          <w:rFonts w:ascii="Arial" w:hAnsi="Arial" w:cs="Arial"/>
        </w:rPr>
        <w:t xml:space="preserve"> : repérage dans le plan</w:t>
      </w:r>
    </w:p>
    <w:p w14:paraId="4AE78F6F" w14:textId="77777777" w:rsidR="00283235" w:rsidRDefault="00283235" w:rsidP="00901142">
      <w:pPr>
        <w:rPr>
          <w:rFonts w:ascii="Arial" w:hAnsi="Arial" w:cs="Arial"/>
          <w:b/>
          <w:bCs/>
        </w:rPr>
      </w:pPr>
    </w:p>
    <w:p w14:paraId="40111D0A" w14:textId="6F7A8906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  <w:b/>
          <w:bCs/>
        </w:rPr>
        <w:t>Compétence</w:t>
      </w:r>
      <w:r w:rsidRPr="00901142">
        <w:rPr>
          <w:rFonts w:ascii="Arial" w:hAnsi="Arial" w:cs="Arial"/>
        </w:rPr>
        <w:t xml:space="preserve"> : anticiper les cheminements</w:t>
      </w:r>
    </w:p>
    <w:p w14:paraId="4ACCED58" w14:textId="77777777" w:rsidR="00283235" w:rsidRDefault="00283235" w:rsidP="00901142">
      <w:pPr>
        <w:rPr>
          <w:rFonts w:ascii="Arial" w:hAnsi="Arial" w:cs="Arial"/>
          <w:b/>
          <w:bCs/>
        </w:rPr>
      </w:pPr>
    </w:p>
    <w:p w14:paraId="6B93DF66" w14:textId="307670AA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  <w:b/>
          <w:bCs/>
        </w:rPr>
        <w:t>Nombres de joueurs</w:t>
      </w:r>
      <w:r w:rsidRPr="00901142">
        <w:rPr>
          <w:rFonts w:ascii="Arial" w:hAnsi="Arial" w:cs="Arial"/>
        </w:rPr>
        <w:t>: 3 à 4 joueurs</w:t>
      </w:r>
    </w:p>
    <w:p w14:paraId="28EA7B7A" w14:textId="77777777" w:rsidR="00283235" w:rsidRDefault="00283235" w:rsidP="00901142">
      <w:pPr>
        <w:rPr>
          <w:rFonts w:ascii="Arial" w:hAnsi="Arial" w:cs="Arial"/>
          <w:b/>
          <w:bCs/>
        </w:rPr>
      </w:pPr>
    </w:p>
    <w:p w14:paraId="22EE32EF" w14:textId="32BA1CAA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  <w:b/>
          <w:bCs/>
        </w:rPr>
        <w:t xml:space="preserve">Matériel </w:t>
      </w:r>
      <w:r w:rsidRPr="00901142">
        <w:rPr>
          <w:rFonts w:ascii="Arial" w:hAnsi="Arial" w:cs="Arial"/>
        </w:rPr>
        <w:t>: un plan de jeu, une corbeille contenant le treillis, le bois, le carton, le papier mâché et les tissus, une planche avec les brouettes par élève pour récolter le matériel, 1 pion par élève, 1 dé à 6 faces à constellations</w:t>
      </w:r>
    </w:p>
    <w:p w14:paraId="152CF105" w14:textId="77777777" w:rsidR="00283235" w:rsidRDefault="00283235" w:rsidP="00901142">
      <w:pPr>
        <w:rPr>
          <w:rFonts w:ascii="Arial" w:hAnsi="Arial" w:cs="Arial"/>
          <w:b/>
          <w:bCs/>
        </w:rPr>
      </w:pPr>
    </w:p>
    <w:p w14:paraId="2724BD70" w14:textId="468FC95E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  <w:b/>
          <w:bCs/>
        </w:rPr>
        <w:t>Règles</w:t>
      </w:r>
      <w:r w:rsidRPr="00901142">
        <w:rPr>
          <w:rFonts w:ascii="Arial" w:hAnsi="Arial" w:cs="Arial"/>
        </w:rPr>
        <w:t>:</w:t>
      </w:r>
      <w:r w:rsidRPr="00901142">
        <w:rPr>
          <w:rFonts w:ascii="Arial" w:hAnsi="Arial" w:cs="Arial"/>
          <w:b/>
          <w:bCs/>
        </w:rPr>
        <w:t xml:space="preserve"> </w:t>
      </w:r>
      <w:r w:rsidRPr="00901142">
        <w:rPr>
          <w:rFonts w:ascii="Arial" w:hAnsi="Arial" w:cs="Arial"/>
        </w:rPr>
        <w:t>Chaque élève prend une planche avec 6 brouettes pour récolter les matériaux et place un pion sur une case dans l‘angle du jeu où il y a le dessin.</w:t>
      </w:r>
    </w:p>
    <w:p w14:paraId="47843785" w14:textId="77777777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</w:rPr>
        <w:t>A tour de rôle les enfants lancent le dé et avancent sur le chemin, dans un sens ou dans l’autre.</w:t>
      </w:r>
    </w:p>
    <w:p w14:paraId="5BCA4877" w14:textId="77777777" w:rsidR="00CD164C" w:rsidRPr="00CD164C" w:rsidRDefault="00CD164C" w:rsidP="00CD164C">
      <w:pPr>
        <w:rPr>
          <w:rFonts w:ascii="Arial" w:hAnsi="Arial" w:cs="Arial"/>
        </w:rPr>
      </w:pPr>
    </w:p>
    <w:p w14:paraId="7A4AF15E" w14:textId="716258F5" w:rsidR="00CD164C" w:rsidRPr="00CD164C" w:rsidRDefault="00901142" w:rsidP="00CD164C">
      <w:pPr>
        <w:rPr>
          <w:rFonts w:ascii="Arial" w:hAnsi="Arial" w:cs="Arial"/>
        </w:rPr>
      </w:pPr>
      <w:r w:rsidRPr="00901142">
        <w:rPr>
          <w:rFonts w:ascii="Arial" w:hAnsi="Arial" w:cs="Arial"/>
        </w:rPr>
        <w:drawing>
          <wp:anchor distT="0" distB="0" distL="114300" distR="114300" simplePos="0" relativeHeight="251658240" behindDoc="0" locked="0" layoutInCell="1" allowOverlap="1" wp14:anchorId="3E4A627F" wp14:editId="321A01D3">
            <wp:simplePos x="0" y="0"/>
            <wp:positionH relativeFrom="column">
              <wp:posOffset>0</wp:posOffset>
            </wp:positionH>
            <wp:positionV relativeFrom="paragraph">
              <wp:posOffset>40467</wp:posOffset>
            </wp:positionV>
            <wp:extent cx="502920" cy="498475"/>
            <wp:effectExtent l="0" t="0" r="0" b="0"/>
            <wp:wrapSquare wrapText="bothSides"/>
            <wp:docPr id="205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Image 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4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FC9824E" w14:textId="41748B7F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</w:rPr>
        <w:t xml:space="preserve">Si vous tombez sur une case </w:t>
      </w:r>
      <w:r w:rsidR="00DB4540">
        <w:rPr>
          <w:rFonts w:ascii="Arial" w:hAnsi="Arial" w:cs="Arial"/>
        </w:rPr>
        <w:t>« </w:t>
      </w:r>
      <w:r w:rsidRPr="00901142">
        <w:rPr>
          <w:rFonts w:ascii="Arial" w:hAnsi="Arial" w:cs="Arial"/>
        </w:rPr>
        <w:t>hiver</w:t>
      </w:r>
      <w:r w:rsidR="00DB4540">
        <w:rPr>
          <w:rFonts w:ascii="Arial" w:hAnsi="Arial" w:cs="Arial"/>
        </w:rPr>
        <w:t> »</w:t>
      </w:r>
      <w:r w:rsidRPr="00901142">
        <w:rPr>
          <w:rFonts w:ascii="Arial" w:hAnsi="Arial" w:cs="Arial"/>
        </w:rPr>
        <w:t xml:space="preserve"> vous laissez passer votre tour</w:t>
      </w:r>
      <w:r>
        <w:rPr>
          <w:rFonts w:ascii="Arial" w:hAnsi="Arial" w:cs="Arial"/>
        </w:rPr>
        <w:t>.</w:t>
      </w:r>
    </w:p>
    <w:p w14:paraId="281A91D2" w14:textId="7F8ADEB0" w:rsidR="00CD164C" w:rsidRPr="00CD164C" w:rsidRDefault="00CD164C" w:rsidP="00CD164C">
      <w:pPr>
        <w:rPr>
          <w:rFonts w:ascii="Arial" w:hAnsi="Arial" w:cs="Arial"/>
        </w:rPr>
      </w:pPr>
    </w:p>
    <w:p w14:paraId="1E58E3B5" w14:textId="6A69C13B" w:rsidR="00CD164C" w:rsidRDefault="00CD164C" w:rsidP="00CD164C">
      <w:pPr>
        <w:rPr>
          <w:rFonts w:ascii="Arial" w:hAnsi="Arial" w:cs="Arial"/>
        </w:rPr>
      </w:pPr>
    </w:p>
    <w:p w14:paraId="7626F3BC" w14:textId="1BF0E2FA" w:rsidR="00901142" w:rsidRDefault="00901142" w:rsidP="00CD164C">
      <w:pPr>
        <w:rPr>
          <w:rFonts w:ascii="Arial" w:hAnsi="Arial" w:cs="Arial"/>
        </w:rPr>
      </w:pPr>
      <w:r w:rsidRPr="00901142">
        <w:rPr>
          <w:rFonts w:ascii="Arial" w:hAnsi="Arial" w:cs="Arial"/>
        </w:rPr>
        <w:drawing>
          <wp:anchor distT="0" distB="0" distL="114300" distR="114300" simplePos="0" relativeHeight="251659264" behindDoc="1" locked="0" layoutInCell="1" allowOverlap="1" wp14:anchorId="5528672F" wp14:editId="0F6AC117">
            <wp:simplePos x="0" y="0"/>
            <wp:positionH relativeFrom="column">
              <wp:posOffset>0</wp:posOffset>
            </wp:positionH>
            <wp:positionV relativeFrom="paragraph">
              <wp:posOffset>39254</wp:posOffset>
            </wp:positionV>
            <wp:extent cx="539750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0584" y="21207"/>
                <wp:lineTo x="20584" y="0"/>
                <wp:lineTo x="0" y="0"/>
              </wp:wrapPolygon>
            </wp:wrapTight>
            <wp:docPr id="205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Imag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103FD80" w14:textId="02192A23" w:rsidR="00901142" w:rsidRPr="00901142" w:rsidRDefault="00901142" w:rsidP="00901142">
      <w:pPr>
        <w:rPr>
          <w:rFonts w:ascii="Arial" w:hAnsi="Arial" w:cs="Arial"/>
        </w:rPr>
      </w:pPr>
      <w:r w:rsidRPr="00901142">
        <w:rPr>
          <w:rFonts w:ascii="Arial" w:hAnsi="Arial" w:cs="Arial"/>
        </w:rPr>
        <w:t xml:space="preserve">Si vous </w:t>
      </w:r>
      <w:r>
        <w:rPr>
          <w:rFonts w:ascii="Arial" w:hAnsi="Arial" w:cs="Arial"/>
        </w:rPr>
        <w:t xml:space="preserve">tombez sur une case </w:t>
      </w:r>
      <w:r w:rsidR="00DB4540">
        <w:rPr>
          <w:rFonts w:ascii="Arial" w:hAnsi="Arial" w:cs="Arial"/>
        </w:rPr>
        <w:t>« </w:t>
      </w:r>
      <w:r>
        <w:rPr>
          <w:rFonts w:ascii="Arial" w:hAnsi="Arial" w:cs="Arial"/>
        </w:rPr>
        <w:t>printemps</w:t>
      </w:r>
      <w:r w:rsidR="00DB4540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, </w:t>
      </w:r>
      <w:r w:rsidRPr="00901142">
        <w:rPr>
          <w:rFonts w:ascii="Arial" w:hAnsi="Arial" w:cs="Arial"/>
        </w:rPr>
        <w:t>vous rejouez</w:t>
      </w:r>
      <w:r w:rsidR="00BF5CDB">
        <w:rPr>
          <w:rFonts w:ascii="Arial" w:hAnsi="Arial" w:cs="Arial"/>
        </w:rPr>
        <w:t>.</w:t>
      </w:r>
    </w:p>
    <w:p w14:paraId="32DA5818" w14:textId="71D2387E" w:rsidR="00901142" w:rsidRPr="00901142" w:rsidRDefault="00901142" w:rsidP="00CD164C">
      <w:pPr>
        <w:rPr>
          <w:rFonts w:ascii="Arial" w:hAnsi="Arial" w:cs="Arial"/>
        </w:rPr>
      </w:pPr>
    </w:p>
    <w:p w14:paraId="1B007DAC" w14:textId="445D1E0D" w:rsidR="00901142" w:rsidRDefault="00901142" w:rsidP="00901142">
      <w:pPr>
        <w:jc w:val="both"/>
        <w:rPr>
          <w:rFonts w:ascii="Arial" w:hAnsi="Arial" w:cs="Arial"/>
        </w:rPr>
      </w:pPr>
    </w:p>
    <w:p w14:paraId="021A3A0B" w14:textId="2419CE80" w:rsidR="00901142" w:rsidRDefault="00901142" w:rsidP="00901142">
      <w:pPr>
        <w:jc w:val="both"/>
        <w:rPr>
          <w:rFonts w:ascii="Arial" w:hAnsi="Arial" w:cs="Arial"/>
        </w:rPr>
      </w:pPr>
      <w:r w:rsidRPr="00901142">
        <w:rPr>
          <w:rFonts w:ascii="Arial" w:hAnsi="Arial" w:cs="Arial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A2D1D59" wp14:editId="4DC81A94">
                <wp:simplePos x="0" y="0"/>
                <wp:positionH relativeFrom="column">
                  <wp:posOffset>115</wp:posOffset>
                </wp:positionH>
                <wp:positionV relativeFrom="paragraph">
                  <wp:posOffset>145184</wp:posOffset>
                </wp:positionV>
                <wp:extent cx="2543175" cy="401637"/>
                <wp:effectExtent l="0" t="0" r="9525" b="0"/>
                <wp:wrapTight wrapText="bothSides">
                  <wp:wrapPolygon edited="0">
                    <wp:start x="0" y="0"/>
                    <wp:lineTo x="0" y="20506"/>
                    <wp:lineTo x="14238" y="20506"/>
                    <wp:lineTo x="17960" y="20506"/>
                    <wp:lineTo x="21519" y="20506"/>
                    <wp:lineTo x="21519" y="0"/>
                    <wp:lineTo x="10840" y="0"/>
                    <wp:lineTo x="0" y="0"/>
                  </wp:wrapPolygon>
                </wp:wrapTight>
                <wp:docPr id="2057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43175" cy="401637"/>
                          <a:chOff x="0" y="0"/>
                          <a:chExt cx="2277849" cy="53982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218" y="0"/>
                            <a:ext cx="370612" cy="49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27" y="10961"/>
                            <a:ext cx="374695" cy="49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9310" y="19647"/>
                            <a:ext cx="376597" cy="50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5371" y="18844"/>
                            <a:ext cx="347869" cy="52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056" y="29430"/>
                            <a:ext cx="362793" cy="471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-51963" y="53323"/>
                            <a:ext cx="444598" cy="34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45AE24" id="Groupe 2" o:spid="_x0000_s1026" style="position:absolute;margin-left:0;margin-top:11.45pt;width:200.25pt;height:31.6pt;z-index:-251655168" coordsize="22778,5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3802;width:3706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">
                  <v:imagedata r:id="rId15" o:title=""/>
                  <v:path arrowok="t"/>
                </v:shape>
                <v:shape id="Image 3" o:spid="_x0000_s1028" type="#_x0000_t75" style="position:absolute;left:7543;top:109;width:3747;height:4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">
                  <v:imagedata r:id="rId16" o:title=""/>
                  <v:path arrowok="t"/>
                </v:shape>
                <v:shape id="Image 4" o:spid="_x0000_s1029" type="#_x0000_t75" style="position:absolute;left:11393;top:196;width:3766;height:5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">
                  <v:imagedata r:id="rId17" o:title=""/>
                  <v:path arrowok="t"/>
                </v:shape>
                <v:shape id="Image 5" o:spid="_x0000_s1030" type="#_x0000_t75" style="position:absolute;left:15353;top:188;width:3479;height:5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">
                  <v:imagedata r:id="rId18" o:title=""/>
                  <v:path arrowok="t"/>
                </v:shape>
                <v:shape id="Image 6" o:spid="_x0000_s1031" type="#_x0000_t75" style="position:absolute;left:19150;top:294;width:3628;height:47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">
                  <v:imagedata r:id="rId19" o:title=""/>
                  <v:path arrowok="t"/>
                </v:shape>
                <v:shape id="Image 7" o:spid="_x0000_s1032" type="#_x0000_t75" style="position:absolute;left:-520;top:533;width:4446;height:3406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">
                  <v:imagedata r:id="rId20" o:title=""/>
                  <v:path arrowok="t"/>
                </v:shape>
                <w10:wrap type="tight"/>
              </v:group>
            </w:pict>
          </mc:Fallback>
        </mc:AlternateContent>
      </w:r>
    </w:p>
    <w:p w14:paraId="0DD1E8B4" w14:textId="11151FDE" w:rsidR="00901142" w:rsidRPr="00901142" w:rsidRDefault="00901142" w:rsidP="0090114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Si vous tombez sur une case </w:t>
      </w:r>
      <w:r w:rsidR="00DB4540">
        <w:rPr>
          <w:rFonts w:ascii="Arial" w:hAnsi="Arial" w:cs="Arial"/>
        </w:rPr>
        <w:t>« </w:t>
      </w:r>
      <w:r w:rsidRPr="00901142">
        <w:rPr>
          <w:rFonts w:ascii="Arial" w:hAnsi="Arial" w:cs="Arial"/>
        </w:rPr>
        <w:t>matériel</w:t>
      </w:r>
      <w:r w:rsidR="00DB4540">
        <w:rPr>
          <w:rFonts w:ascii="Arial" w:hAnsi="Arial" w:cs="Arial"/>
        </w:rPr>
        <w:t> »</w:t>
      </w:r>
      <w:r w:rsidRPr="00901142">
        <w:rPr>
          <w:rFonts w:ascii="Arial" w:hAnsi="Arial" w:cs="Arial"/>
        </w:rPr>
        <w:t>, vous prenez le</w:t>
      </w:r>
      <w:r>
        <w:rPr>
          <w:rFonts w:ascii="Arial" w:hAnsi="Arial" w:cs="Arial"/>
        </w:rPr>
        <w:t xml:space="preserve"> </w:t>
      </w:r>
      <w:r w:rsidRPr="00901142">
        <w:rPr>
          <w:rFonts w:ascii="Arial" w:hAnsi="Arial" w:cs="Arial"/>
        </w:rPr>
        <w:t>matériel indiqué.</w:t>
      </w:r>
    </w:p>
    <w:p w14:paraId="0B807868" w14:textId="2AFF7793" w:rsidR="00901142" w:rsidRDefault="00901142" w:rsidP="00923CC3">
      <w:pPr>
        <w:jc w:val="both"/>
        <w:rPr>
          <w:rFonts w:ascii="Arial" w:hAnsi="Arial" w:cs="Arial"/>
        </w:rPr>
      </w:pPr>
    </w:p>
    <w:p w14:paraId="259B0CBC" w14:textId="484442F7" w:rsidR="00901142" w:rsidRDefault="00901142" w:rsidP="00923CC3">
      <w:pPr>
        <w:jc w:val="both"/>
        <w:rPr>
          <w:rFonts w:ascii="Arial" w:hAnsi="Arial" w:cs="Arial"/>
        </w:rPr>
      </w:pPr>
    </w:p>
    <w:p w14:paraId="67BCD25A" w14:textId="77777777" w:rsidR="00901142" w:rsidRPr="00901142" w:rsidRDefault="00901142" w:rsidP="00901142">
      <w:pPr>
        <w:jc w:val="both"/>
        <w:rPr>
          <w:rFonts w:ascii="Arial" w:hAnsi="Arial" w:cs="Arial"/>
        </w:rPr>
      </w:pPr>
      <w:r w:rsidRPr="00901142">
        <w:rPr>
          <w:rFonts w:ascii="Arial" w:hAnsi="Arial" w:cs="Arial"/>
        </w:rPr>
        <w:t xml:space="preserve">Le jeu se termine lorsque l’on a récolté tout le matériel. </w:t>
      </w:r>
    </w:p>
    <w:p w14:paraId="51DEA5EE" w14:textId="77777777" w:rsidR="00901142" w:rsidRPr="00901142" w:rsidRDefault="00901142" w:rsidP="00901142">
      <w:pPr>
        <w:jc w:val="both"/>
        <w:rPr>
          <w:rFonts w:ascii="Arial" w:hAnsi="Arial" w:cs="Arial"/>
        </w:rPr>
      </w:pPr>
      <w:r w:rsidRPr="00901142">
        <w:rPr>
          <w:rFonts w:ascii="Arial" w:hAnsi="Arial" w:cs="Arial"/>
        </w:rPr>
        <w:t xml:space="preserve">Le gagnant est celui qui a obtenu le plus rapidement tout son matériel pour construire le </w:t>
      </w:r>
      <w:proofErr w:type="spellStart"/>
      <w:r w:rsidRPr="00901142">
        <w:rPr>
          <w:rFonts w:ascii="Arial" w:hAnsi="Arial" w:cs="Arial"/>
        </w:rPr>
        <w:t>Rababou</w:t>
      </w:r>
      <w:proofErr w:type="spellEnd"/>
      <w:r w:rsidRPr="00901142">
        <w:rPr>
          <w:rFonts w:ascii="Arial" w:hAnsi="Arial" w:cs="Arial"/>
        </w:rPr>
        <w:t>.</w:t>
      </w:r>
    </w:p>
    <w:p w14:paraId="7DC9E02F" w14:textId="7827066F" w:rsidR="00283235" w:rsidRDefault="00283235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DD3C373" w14:textId="55DFD8CB" w:rsidR="00684C6A" w:rsidRDefault="00283235" w:rsidP="00923CC3">
      <w:pPr>
        <w:jc w:val="both"/>
        <w:rPr>
          <w:rFonts w:ascii="Arial" w:hAnsi="Arial" w:cs="Arial"/>
          <w:sz w:val="18"/>
          <w:szCs w:val="18"/>
        </w:rPr>
      </w:pPr>
      <w:r w:rsidRPr="002F2EAC">
        <w:rPr>
          <w:rFonts w:ascii="Arial" w:hAnsi="Arial" w:cs="Arial"/>
          <w:b/>
          <w:sz w:val="16"/>
          <w:szCs w:val="16"/>
        </w:rPr>
        <w:t>A imprimer en A3</w:t>
      </w:r>
    </w:p>
    <w:p w14:paraId="46D2B6FA" w14:textId="02546A14" w:rsidR="000C54BB" w:rsidRDefault="00684C6A" w:rsidP="00923CC3">
      <w:pPr>
        <w:jc w:val="both"/>
        <w:rPr>
          <w:rFonts w:ascii="Arial" w:hAnsi="Arial" w:cs="Arial"/>
          <w:sz w:val="18"/>
          <w:szCs w:val="18"/>
        </w:rPr>
      </w:pPr>
      <w:r w:rsidRPr="00684C6A"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B7641A0" wp14:editId="02C09875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9001125" cy="6300788"/>
                <wp:effectExtent l="19050" t="19050" r="28575" b="24130"/>
                <wp:wrapNone/>
                <wp:docPr id="2196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9001125" cy="6300788"/>
                          <a:chOff x="0" y="0"/>
                          <a:chExt cx="9001125" cy="6300788"/>
                        </a:xfrm>
                      </wpg:grpSpPr>
                      <wps:wsp>
                        <wps:cNvPr id="2197" name="Rectangle 21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98" name="Rectangle 2198"/>
                        <wps:cNvSpPr>
                          <a:spLocks noChangeArrowheads="1"/>
                        </wps:cNvSpPr>
                        <wps:spPr bwMode="auto">
                          <a:xfrm>
                            <a:off x="900112" y="0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199" name="Rectangle 2199"/>
                        <wps:cNvSpPr>
                          <a:spLocks noChangeArrowheads="1"/>
                        </wps:cNvSpPr>
                        <wps:spPr bwMode="auto">
                          <a:xfrm>
                            <a:off x="1800225" y="0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0" name="Rectangle 2200"/>
                        <wps:cNvSpPr>
                          <a:spLocks noChangeArrowheads="1"/>
                        </wps:cNvSpPr>
                        <wps:spPr bwMode="auto">
                          <a:xfrm>
                            <a:off x="2700337" y="0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1" name="Rectangle 2201"/>
                        <wps:cNvSpPr>
                          <a:spLocks noChangeArrowheads="1"/>
                        </wps:cNvSpPr>
                        <wps:spPr bwMode="auto">
                          <a:xfrm>
                            <a:off x="3600450" y="0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2" name="Rectangle 2202"/>
                        <wps:cNvSpPr>
                          <a:spLocks noChangeArrowheads="1"/>
                        </wps:cNvSpPr>
                        <wps:spPr bwMode="auto">
                          <a:xfrm>
                            <a:off x="4500562" y="0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3" name="Rectangle 2203"/>
                        <wps:cNvSpPr>
                          <a:spLocks noChangeArrowheads="1"/>
                        </wps:cNvSpPr>
                        <wps:spPr bwMode="auto">
                          <a:xfrm>
                            <a:off x="5400675" y="0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4" name="Rectangle 2204"/>
                        <wps:cNvSpPr>
                          <a:spLocks noChangeArrowheads="1"/>
                        </wps:cNvSpPr>
                        <wps:spPr bwMode="auto">
                          <a:xfrm>
                            <a:off x="6300787" y="0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5" name="Rectangle 2205"/>
                        <wps:cNvSpPr>
                          <a:spLocks noChangeArrowheads="1"/>
                        </wps:cNvSpPr>
                        <wps:spPr bwMode="auto">
                          <a:xfrm>
                            <a:off x="7200900" y="0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6" name="Rectangle 2206"/>
                        <wps:cNvSpPr>
                          <a:spLocks noChangeArrowheads="1"/>
                        </wps:cNvSpPr>
                        <wps:spPr bwMode="auto">
                          <a:xfrm>
                            <a:off x="8101012" y="0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7" name="Rectangle 2207"/>
                        <wps:cNvSpPr>
                          <a:spLocks noChangeArrowheads="1"/>
                        </wps:cNvSpPr>
                        <wps:spPr bwMode="auto">
                          <a:xfrm>
                            <a:off x="8101012" y="900113"/>
                            <a:ext cx="900113" cy="900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8" name="Rectangle 2208"/>
                        <wps:cNvSpPr>
                          <a:spLocks noChangeArrowheads="1"/>
                        </wps:cNvSpPr>
                        <wps:spPr bwMode="auto">
                          <a:xfrm>
                            <a:off x="8101012" y="1800225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09" name="Rectangle 2209"/>
                        <wps:cNvSpPr>
                          <a:spLocks noChangeArrowheads="1"/>
                        </wps:cNvSpPr>
                        <wps:spPr bwMode="auto">
                          <a:xfrm>
                            <a:off x="8101012" y="2700338"/>
                            <a:ext cx="900113" cy="900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0" name="Rectangle 2210"/>
                        <wps:cNvSpPr>
                          <a:spLocks noChangeArrowheads="1"/>
                        </wps:cNvSpPr>
                        <wps:spPr bwMode="auto">
                          <a:xfrm>
                            <a:off x="8101012" y="3600450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1" name="Rectangle 2211"/>
                        <wps:cNvSpPr>
                          <a:spLocks noChangeArrowheads="1"/>
                        </wps:cNvSpPr>
                        <wps:spPr bwMode="auto">
                          <a:xfrm>
                            <a:off x="8101012" y="4500563"/>
                            <a:ext cx="900113" cy="900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2" name="Rectangle 2212"/>
                        <wps:cNvSpPr>
                          <a:spLocks noChangeArrowheads="1"/>
                        </wps:cNvSpPr>
                        <wps:spPr bwMode="auto">
                          <a:xfrm>
                            <a:off x="8101012" y="5400675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3" name="Rectangle 2213"/>
                        <wps:cNvSpPr>
                          <a:spLocks noChangeArrowheads="1"/>
                        </wps:cNvSpPr>
                        <wps:spPr bwMode="auto">
                          <a:xfrm>
                            <a:off x="0" y="4500563"/>
                            <a:ext cx="900112" cy="900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4" name="Rectangle 2214"/>
                        <wps:cNvSpPr>
                          <a:spLocks noChangeArrowheads="1"/>
                        </wps:cNvSpPr>
                        <wps:spPr bwMode="auto">
                          <a:xfrm>
                            <a:off x="0" y="5400675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5" name="Rectangle 2215"/>
                        <wps:cNvSpPr>
                          <a:spLocks noChangeArrowheads="1"/>
                        </wps:cNvSpPr>
                        <wps:spPr bwMode="auto">
                          <a:xfrm>
                            <a:off x="900112" y="5400675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6" name="Rectangle 2216"/>
                        <wps:cNvSpPr>
                          <a:spLocks noChangeArrowheads="1"/>
                        </wps:cNvSpPr>
                        <wps:spPr bwMode="auto">
                          <a:xfrm>
                            <a:off x="1800225" y="5400675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7" name="Rectangle 2217"/>
                        <wps:cNvSpPr>
                          <a:spLocks noChangeArrowheads="1"/>
                        </wps:cNvSpPr>
                        <wps:spPr bwMode="auto">
                          <a:xfrm>
                            <a:off x="2700337" y="5400675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8" name="Rectangle 2218"/>
                        <wps:cNvSpPr>
                          <a:spLocks noChangeArrowheads="1"/>
                        </wps:cNvSpPr>
                        <wps:spPr bwMode="auto">
                          <a:xfrm>
                            <a:off x="3600450" y="5400675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19" name="Rectangle 2219"/>
                        <wps:cNvSpPr>
                          <a:spLocks noChangeArrowheads="1"/>
                        </wps:cNvSpPr>
                        <wps:spPr bwMode="auto">
                          <a:xfrm>
                            <a:off x="4500562" y="5400675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20" name="Rectangle 2220"/>
                        <wps:cNvSpPr>
                          <a:spLocks noChangeArrowheads="1"/>
                        </wps:cNvSpPr>
                        <wps:spPr bwMode="auto">
                          <a:xfrm>
                            <a:off x="5400675" y="5400675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21" name="Rectangle 2221"/>
                        <wps:cNvSpPr>
                          <a:spLocks noChangeArrowheads="1"/>
                        </wps:cNvSpPr>
                        <wps:spPr bwMode="auto">
                          <a:xfrm>
                            <a:off x="6300787" y="5400675"/>
                            <a:ext cx="900113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22" name="Rectangle 2222"/>
                        <wps:cNvSpPr>
                          <a:spLocks noChangeArrowheads="1"/>
                        </wps:cNvSpPr>
                        <wps:spPr bwMode="auto">
                          <a:xfrm>
                            <a:off x="7200900" y="5400675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23" name="Rectangle 2223"/>
                        <wps:cNvSpPr>
                          <a:spLocks noChangeArrowheads="1"/>
                        </wps:cNvSpPr>
                        <wps:spPr bwMode="auto">
                          <a:xfrm>
                            <a:off x="0" y="3600450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24" name="Rectangle 2224"/>
                        <wps:cNvSpPr>
                          <a:spLocks noChangeArrowheads="1"/>
                        </wps:cNvSpPr>
                        <wps:spPr bwMode="auto">
                          <a:xfrm>
                            <a:off x="0" y="2700338"/>
                            <a:ext cx="900112" cy="900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25" name="Rectangle 2225"/>
                        <wps:cNvSpPr>
                          <a:spLocks noChangeArrowheads="1"/>
                        </wps:cNvSpPr>
                        <wps:spPr bwMode="auto">
                          <a:xfrm>
                            <a:off x="0" y="1800225"/>
                            <a:ext cx="900112" cy="90011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wps:wsp>
                        <wps:cNvPr id="2226" name="Rectangle 2226"/>
                        <wps:cNvSpPr>
                          <a:spLocks noChangeArrowheads="1"/>
                        </wps:cNvSpPr>
                        <wps:spPr bwMode="auto">
                          <a:xfrm>
                            <a:off x="0" y="900113"/>
                            <a:ext cx="900112" cy="90011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wrap="none" anchor="ctr"/>
                      </wps:wsp>
                      <pic:pic xmlns:pic="http://schemas.openxmlformats.org/drawingml/2006/picture">
                        <pic:nvPicPr>
                          <pic:cNvPr id="2227" name="Image 222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9912" y="52388"/>
                            <a:ext cx="820738" cy="7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8" name="Image 222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87" y="3652838"/>
                            <a:ext cx="820738" cy="79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9" name="Image 222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40700" y="1862138"/>
                            <a:ext cx="820737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0" name="Image 223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537" y="34925"/>
                            <a:ext cx="828675" cy="83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1" name="Image 2231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5435600"/>
                            <a:ext cx="830262" cy="830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2" name="Image 2232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1525" y="1257300"/>
                            <a:ext cx="2079625" cy="371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3" name="Image 2233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875" y="1325563"/>
                            <a:ext cx="2413000" cy="362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4" name="Image 223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737" y="73025"/>
                            <a:ext cx="73977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5" name="Image 2235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6887" y="3760788"/>
                            <a:ext cx="868363" cy="579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6" name="Image 223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" y="1979613"/>
                            <a:ext cx="842963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7" name="Image 2237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1725" y="5568950"/>
                            <a:ext cx="815975" cy="611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8" name="Image 2238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4162" y="192088"/>
                            <a:ext cx="661988" cy="50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239" name="Groupe 2239"/>
                        <wpg:cNvGrpSpPr>
                          <a:grpSpLocks/>
                        </wpg:cNvGrpSpPr>
                        <wpg:grpSpPr bwMode="auto">
                          <a:xfrm>
                            <a:off x="214312" y="100013"/>
                            <a:ext cx="360363" cy="665161"/>
                            <a:chOff x="214312" y="100013"/>
                            <a:chExt cx="360046" cy="665181"/>
                          </a:xfrm>
                        </wpg:grpSpPr>
                        <wps:wsp>
                          <wps:cNvPr id="2240" name="Ellipse 2240"/>
                          <wps:cNvSpPr/>
                          <wps:spPr>
                            <a:xfrm>
                              <a:off x="249206" y="100013"/>
                              <a:ext cx="296602" cy="338147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41" name="Triangle isocèle 2241"/>
                          <wps:cNvSpPr/>
                          <wps:spPr>
                            <a:xfrm>
                              <a:off x="214312" y="315919"/>
                              <a:ext cx="360046" cy="449275"/>
                            </a:xfrm>
                            <a:prstGeom prst="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g:grpSp>
                        <wpg:cNvPr id="2242" name="Groupe 2242"/>
                        <wpg:cNvGrpSpPr/>
                        <wpg:grpSpPr>
                          <a:xfrm>
                            <a:off x="8362369" y="94630"/>
                            <a:ext cx="360046" cy="665181"/>
                            <a:chOff x="8362369" y="94630"/>
                            <a:chExt cx="360046" cy="665181"/>
                          </a:xfrm>
                          <a:solidFill>
                            <a:srgbClr val="0070C0"/>
                          </a:solidFill>
                        </wpg:grpSpPr>
                        <wps:wsp>
                          <wps:cNvPr id="2243" name="Ellipse 2243"/>
                          <wps:cNvSpPr/>
                          <wps:spPr>
                            <a:xfrm>
                              <a:off x="8397220" y="94630"/>
                              <a:ext cx="296865" cy="3378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44" name="Triangle isocèle 2244"/>
                          <wps:cNvSpPr/>
                          <wps:spPr>
                            <a:xfrm>
                              <a:off x="8362369" y="309755"/>
                              <a:ext cx="360046" cy="450056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g:grpSp>
                        <wpg:cNvPr id="2245" name="Groupe 2245"/>
                        <wpg:cNvGrpSpPr/>
                        <wpg:grpSpPr>
                          <a:xfrm>
                            <a:off x="8390699" y="5521571"/>
                            <a:ext cx="360046" cy="665181"/>
                            <a:chOff x="8390699" y="5521571"/>
                            <a:chExt cx="360046" cy="665181"/>
                          </a:xfrm>
                          <a:solidFill>
                            <a:srgbClr val="FFC000"/>
                          </a:solidFill>
                        </wpg:grpSpPr>
                        <wps:wsp>
                          <wps:cNvPr id="2246" name="Ellipse 2246"/>
                          <wps:cNvSpPr/>
                          <wps:spPr>
                            <a:xfrm>
                              <a:off x="8425550" y="5521571"/>
                              <a:ext cx="296865" cy="3378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47" name="Triangle isocèle 2247"/>
                          <wps:cNvSpPr/>
                          <wps:spPr>
                            <a:xfrm>
                              <a:off x="8390699" y="5736696"/>
                              <a:ext cx="360046" cy="450056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wpg:grpSp>
                        <wpg:cNvPr id="2248" name="Groupe 2248"/>
                        <wpg:cNvGrpSpPr/>
                        <wpg:grpSpPr>
                          <a:xfrm>
                            <a:off x="209150" y="5504106"/>
                            <a:ext cx="360046" cy="665181"/>
                            <a:chOff x="209150" y="5504106"/>
                            <a:chExt cx="360046" cy="665181"/>
                          </a:xfrm>
                          <a:solidFill>
                            <a:srgbClr val="00B050"/>
                          </a:solidFill>
                        </wpg:grpSpPr>
                        <wps:wsp>
                          <wps:cNvPr id="2249" name="Ellipse 2249"/>
                          <wps:cNvSpPr/>
                          <wps:spPr>
                            <a:xfrm>
                              <a:off x="244001" y="5504106"/>
                              <a:ext cx="296865" cy="33783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  <wps:wsp>
                          <wps:cNvPr id="2250" name="Triangle isocèle 2250"/>
                          <wps:cNvSpPr/>
                          <wps:spPr>
                            <a:xfrm>
                              <a:off x="209150" y="5719231"/>
                              <a:ext cx="360046" cy="450056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anchor="ctr"/>
                        </wps:wsp>
                      </wpg:grpSp>
                      <pic:pic xmlns:pic="http://schemas.openxmlformats.org/drawingml/2006/picture">
                        <pic:nvPicPr>
                          <pic:cNvPr id="2251" name="Image 225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250" y="5443538"/>
                            <a:ext cx="819150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2" name="Image 225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650" y="5511800"/>
                            <a:ext cx="852487" cy="642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D218D8" id="Groupe 1" o:spid="_x0000_s1026" style="position:absolute;margin-left:0;margin-top:1.45pt;width:708.75pt;height:496.15pt;z-index:251663360" coordsize="90011,630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">
                <v:rect id="Rectangle 2197" o:spid="_x0000_s1027" style="position:absolute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198" o:spid="_x0000_s1028" style="position:absolute;left:9001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" fillcolor="white [3212]" strokecolor="black [3213]" strokeweight="2.25pt">
                  <v:shadow color="#eeece1 [3214]"/>
                </v:rect>
                <v:rect id="Rectangle 2199" o:spid="_x0000_s1029" style="position:absolute;left:18002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00" o:spid="_x0000_s1030" style="position:absolute;left:27003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" fillcolor="white [3212]" strokecolor="black [3213]" strokeweight="2.25pt">
                  <v:shadow color="#eeece1 [3214]"/>
                </v:rect>
                <v:rect id="Rectangle 2201" o:spid="_x0000_s1031" style="position:absolute;left:36004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02" o:spid="_x0000_s1032" style="position:absolute;left:45005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03" o:spid="_x0000_s1033" style="position:absolute;left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04" o:spid="_x0000_s1034" style="position:absolute;left:63007;width:9002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05" o:spid="_x0000_s1035" style="position:absolute;left:72009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06" o:spid="_x0000_s1036" style="position:absolute;left:81010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07" o:spid="_x0000_s1037" style="position:absolute;left:81010;top:9001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08" o:spid="_x0000_s1038" style="position:absolute;left:81010;top:18002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" fillcolor="white [3212]" strokecolor="black [3213]" strokeweight="2.25pt">
                  <v:shadow color="#eeece1 [3214]"/>
                </v:rect>
                <v:rect id="Rectangle 2209" o:spid="_x0000_s1039" style="position:absolute;left:81010;top:27003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10" o:spid="_x0000_s1040" style="position:absolute;left:81010;top:36004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" fillcolor="white [3212]" strokecolor="black [3213]" strokeweight="2.25pt">
                  <v:shadow color="#eeece1 [3214]"/>
                </v:rect>
                <v:rect id="Rectangle 2211" o:spid="_x0000_s1041" style="position:absolute;left:81010;top:45005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12" o:spid="_x0000_s1042" style="position:absolute;left:81010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13" o:spid="_x0000_s1043" style="position:absolute;top:45005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" fillcolor="white [3212]" strokecolor="black [3213]" strokeweight="2.25pt">
                  <v:shadow color="#eeece1 [3214]"/>
                </v:rect>
                <v:rect id="Rectangle 2214" o:spid="_x0000_s1044" style="position:absolute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" fillcolor="white [3212]" strokecolor="black [3213]" strokeweight="2.25pt">
                  <v:shadow color="#eeece1 [3214]"/>
                </v:rect>
                <v:rect id="Rectangle 2215" o:spid="_x0000_s1045" style="position:absolute;left:9001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" fillcolor="white [3212]" strokecolor="black [3213]" strokeweight="2.25pt">
                  <v:shadow color="#eeece1 [3214]"/>
                </v:rect>
                <v:rect id="Rectangle 2216" o:spid="_x0000_s1046" style="position:absolute;left:18002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17" o:spid="_x0000_s1047" style="position:absolute;left:27003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18" o:spid="_x0000_s1048" style="position:absolute;left:36004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" fillcolor="white [3212]" strokecolor="black [3213]" strokeweight="2.25pt">
                  <v:shadow color="#eeece1 [3214]"/>
                </v:rect>
                <v:rect id="Rectangle 2219" o:spid="_x0000_s1049" style="position:absolute;left:45005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20" o:spid="_x0000_s1050" style="position:absolute;left:54006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" fillcolor="white [3212]" strokecolor="black [3213]" strokeweight="2.25pt">
                  <v:shadow color="#eeece1 [3214]"/>
                </v:rect>
                <v:rect id="Rectangle 2221" o:spid="_x0000_s1051" style="position:absolute;left:63007;top:54006;width:9002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" fillcolor="white [3212]" strokecolor="black [3213]" strokeweight="2.25pt">
                  <v:shadow color="#eeece1 [3214]"/>
                </v:rect>
                <v:rect id="Rectangle 2222" o:spid="_x0000_s1052" style="position:absolute;left:72009;top:54006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" fillcolor="white [3212]" strokecolor="black [3213]" strokeweight="2.25pt">
                  <v:shadow color="#eeece1 [3214]"/>
                </v:rect>
                <v:rect id="Rectangle 2223" o:spid="_x0000_s1053" style="position:absolute;top:36004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24" o:spid="_x0000_s1054" style="position:absolute;top:27003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25" o:spid="_x0000_s1055" style="position:absolute;top:18002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" fillcolor="white [3212]" strokecolor="black [3213]" strokeweight="2.25pt">
                  <v:shadow color="#eeece1 [3214]"/>
                </v:rect>
                <v:rect id="Rectangle 2226" o:spid="_x0000_s1056" style="position:absolute;top:9001;width:9001;height:9001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" fillcolor="white [3212]" strokecolor="black [3213]" strokeweight="2.25pt">
                  <v:shadow color="#eeece1 [3214]"/>
                </v:rect>
                <v:shape id="Image 2227" o:spid="_x0000_s1057" type="#_x0000_t75" style="position:absolute;left:18399;top:523;width:8207;height:7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">
                  <v:imagedata r:id="rId30" o:title=""/>
                  <v:path arrowok="t"/>
                </v:shape>
                <v:shape id="Image 2228" o:spid="_x0000_s1058" type="#_x0000_t75" style="position:absolute;left:396;top:36528;width:8208;height:7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">
                  <v:imagedata r:id="rId30" o:title=""/>
                  <v:path arrowok="t"/>
                </v:shape>
                <v:shape id="Image 2229" o:spid="_x0000_s1059" type="#_x0000_t75" style="position:absolute;left:81407;top:18621;width:8207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">
                  <v:imagedata r:id="rId30" o:title=""/>
                  <v:path arrowok="t"/>
                </v:shape>
                <v:shape id="Image 2230" o:spid="_x0000_s1060" type="#_x0000_t75" style="position:absolute;left:45545;top:349;width:8287;height: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">
                  <v:imagedata r:id="rId31" o:title=""/>
                  <v:path arrowok="t"/>
                </v:shape>
                <v:shape id="Image 2231" o:spid="_x0000_s1061" type="#_x0000_t75" style="position:absolute;left:18288;top:54356;width:8302;height:8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">
                  <v:imagedata r:id="rId31" o:title=""/>
                  <v:path arrowok="t"/>
                </v:shape>
                <v:shape id="Image 2232" o:spid="_x0000_s1062" type="#_x0000_t75" style="position:absolute;left:45815;top:12573;width:20796;height:37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">
                  <v:imagedata r:id="rId32" o:title=""/>
                  <v:path arrowok="t"/>
                </v:shape>
                <v:shape id="Image 2233" o:spid="_x0000_s1063" type="#_x0000_t75" style="position:absolute;left:20478;top:13255;width:24130;height:36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">
                  <v:imagedata r:id="rId33" o:title=""/>
                  <v:path arrowok="t"/>
                </v:shape>
                <v:shape id="Image 2234" o:spid="_x0000_s1064" type="#_x0000_t75" style="position:absolute;left:64087;top:730;width:7398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">
                  <v:imagedata r:id="rId34" o:title=""/>
                  <v:path arrowok="t"/>
                </v:shape>
                <v:shape id="Image 2235" o:spid="_x0000_s1065" type="#_x0000_t75" style="position:absolute;left:81168;top:37607;width:8684;height:5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">
                  <v:imagedata r:id="rId35" o:title=""/>
                  <v:path arrowok="t"/>
                </v:shape>
                <v:shape id="Image 2236" o:spid="_x0000_s1066" type="#_x0000_t75" style="position:absolute;left:333;top:19796;width:843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">
                  <v:imagedata r:id="rId36" o:title=""/>
                  <v:path arrowok="t"/>
                </v:shape>
                <v:shape id="Image 2237" o:spid="_x0000_s1067" type="#_x0000_t75" style="position:absolute;left:36417;top:55689;width:8160;height:6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">
                  <v:imagedata r:id="rId37" o:title=""/>
                  <v:path arrowok="t"/>
                </v:shape>
                <v:shape id="Image 2238" o:spid="_x0000_s1068" type="#_x0000_t75" style="position:absolute;left:28241;top:1920;width:6620;height:5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">
                  <v:imagedata r:id="rId38" o:title=""/>
                  <v:path arrowok="t"/>
                </v:shape>
                <v:group id="Groupe 2239" o:spid="_x0000_s1069" style="position:absolute;left:2143;top:1000;width:3603;height:6651" coordorigin="2143,1000" coordsize="3600,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oval id="Ellipse 2240" o:spid="_x0000_s1070" style="position:absolute;left:2492;top:1000;width:2966;height:3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" fillcolor="red" strokecolor="red" strokeweight="2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2241" o:spid="_x0000_s1071" type="#_x0000_t5" style="position:absolute;left:2143;top:3159;width:3600;height:44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" fillcolor="red" strokecolor="red" strokeweight="2pt"/>
                </v:group>
                <v:group id="Groupe 2242" o:spid="_x0000_s1072" style="position:absolute;left:83623;top:946;width:3601;height:6652" coordorigin="83623,946" coordsize="3600,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i/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klMDzTXgCcv4AAAD//wMAUEsBAi0AFAAGAAgAAAAhANvh9svuAAAAhQEAABMAAAAAAAAA&#10;AAAAAAAAAAAAAFtDb250ZW50X1R5cGVzXS54bWxQSwECLQAUAAYACAAAACEAWvQsW78AAAAVAQAA&#10;CwAAAAAAAAAAAAAAAAAfAQAAX3JlbHMvLnJlbHNQSwECLQAUAAYACAAAACEAssD4v8YAAADdAAAA&#10;DwAAAAAAAAAAAAAAAAAHAgAAZHJzL2Rvd25yZXYueG1sUEsFBgAAAAADAAMAtwAAAPoCAAAAAA==&#10;">
                  <v:oval id="Ellipse 2243" o:spid="_x0000_s1073" style="position:absolute;left:83972;top:946;width:2968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" filled="f" strokecolor="#0070c0" strokeweight="2pt"/>
                  <v:shape id="Triangle isocèle 2244" o:spid="_x0000_s1074" type="#_x0000_t5" style="position:absolute;left:83623;top:3097;width:3601;height:4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" filled="f" strokecolor="#0070c0" strokeweight="2pt"/>
                </v:group>
                <v:group id="Groupe 2245" o:spid="_x0000_s1075" style="position:absolute;left:83906;top:55215;width:3601;height:6652" coordorigin="83906,55215" coordsize="3600,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oval id="Ellipse 2246" o:spid="_x0000_s1076" style="position:absolute;left:84255;top:55215;width:2969;height:3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" filled="f" strokecolor="#ffc000" strokeweight="2pt"/>
                  <v:shape id="Triangle isocèle 2247" o:spid="_x0000_s1077" type="#_x0000_t5" style="position:absolute;left:83906;top:57366;width:3601;height:4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" filled="f" strokecolor="#ffc000" strokeweight="2pt"/>
                </v:group>
                <v:group id="Groupe 2248" o:spid="_x0000_s1078" style="position:absolute;left:2091;top:55041;width:3600;height:6651" coordorigin="2091,55041" coordsize="3600,6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9V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Cmz2FueBOegNz8AgAA//8DAFBLAQItABQABgAIAAAAIQDb4fbL7gAAAIUBAAATAAAAAAAAAAAA&#10;AAAAAAAAAABbQ29udGVudF9UeXBlc10ueG1sUEsBAi0AFAAGAAgAAAAhAFr0LFu/AAAAFQEAAAsA&#10;AAAAAAAAAAAAAAAAHwEAAF9yZWxzLy5yZWxzUEsBAi0AFAAGAAgAAAAhANMoz1XEAAAA3QAAAA8A&#10;AAAAAAAAAAAAAAAABwIAAGRycy9kb3ducmV2LnhtbFBLBQYAAAAAAwADALcAAAD4AgAAAAA=&#10;">
                  <v:oval id="Ellipse 2249" o:spid="_x0000_s1079" style="position:absolute;left:2440;top:55041;width:2968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" filled="f" strokecolor="#00b050" strokeweight="2pt"/>
                  <v:shape id="Triangle isocèle 2250" o:spid="_x0000_s1080" type="#_x0000_t5" style="position:absolute;left:2091;top:57192;width:3600;height:45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" filled="f" strokecolor="#00b050" strokeweight="2pt"/>
                </v:group>
                <v:shape id="Image 2251" o:spid="_x0000_s1081" type="#_x0000_t75" style="position:absolute;left:54292;top:54435;width:8192;height:7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">
                  <v:imagedata r:id="rId30" o:title=""/>
                  <v:path arrowok="t"/>
                </v:shape>
                <v:shape id="Image 2252" o:spid="_x0000_s1082" type="#_x0000_t75" style="position:absolute;left:63436;top:55118;width:8525;height:6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">
                  <v:imagedata r:id="rId39" o:title=""/>
                  <v:path arrowok="t"/>
                </v:shape>
              </v:group>
            </w:pict>
          </mc:Fallback>
        </mc:AlternateContent>
      </w:r>
    </w:p>
    <w:p w14:paraId="0029B69C" w14:textId="08A593B8" w:rsidR="00684C6A" w:rsidRDefault="00684C6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14:paraId="0FBC86CF" w14:textId="6D1FA696" w:rsidR="0060183B" w:rsidRPr="002F2EAC" w:rsidRDefault="0060183B" w:rsidP="0060183B">
      <w:pPr>
        <w:jc w:val="both"/>
        <w:rPr>
          <w:rFonts w:ascii="Arial" w:hAnsi="Arial" w:cs="Arial"/>
          <w:b/>
          <w:sz w:val="16"/>
          <w:szCs w:val="16"/>
        </w:rPr>
      </w:pPr>
      <w:r w:rsidRPr="002F2EAC">
        <w:rPr>
          <w:rFonts w:ascii="Arial" w:hAnsi="Arial" w:cs="Arial"/>
          <w:b/>
          <w:sz w:val="16"/>
          <w:szCs w:val="16"/>
        </w:rPr>
        <w:t>A imprimer en A3</w:t>
      </w:r>
    </w:p>
    <w:p w14:paraId="08F232DE" w14:textId="7246BAAE" w:rsidR="0060183B" w:rsidRDefault="00A67795" w:rsidP="0060183B">
      <w:pPr>
        <w:jc w:val="both"/>
        <w:rPr>
          <w:rFonts w:ascii="Arial" w:hAnsi="Arial" w:cs="Arial"/>
          <w:sz w:val="18"/>
          <w:szCs w:val="18"/>
        </w:rPr>
      </w:pPr>
      <w:r w:rsidRPr="0060183B"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F81D0D0" wp14:editId="6363921C">
                <wp:simplePos x="0" y="0"/>
                <wp:positionH relativeFrom="column">
                  <wp:posOffset>85032</wp:posOffset>
                </wp:positionH>
                <wp:positionV relativeFrom="paragraph">
                  <wp:posOffset>25400</wp:posOffset>
                </wp:positionV>
                <wp:extent cx="8710295" cy="1363345"/>
                <wp:effectExtent l="0" t="0" r="0" b="8255"/>
                <wp:wrapNone/>
                <wp:docPr id="2265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710295" cy="1363345"/>
                          <a:chOff x="92075" y="1603375"/>
                          <a:chExt cx="8710613" cy="1363662"/>
                        </a:xfrm>
                      </wpg:grpSpPr>
                      <pic:pic xmlns:pic="http://schemas.openxmlformats.org/drawingml/2006/picture">
                        <pic:nvPicPr>
                          <pic:cNvPr id="2266" name="Image 2266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775" y="1603375"/>
                            <a:ext cx="1416050" cy="108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7" name="Image 2267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1843087"/>
                            <a:ext cx="143192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8" name="Image 226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650" y="1862137"/>
                            <a:ext cx="143986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9" name="Image 2269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650" y="1812925"/>
                            <a:ext cx="1330325" cy="11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0" name="Image 227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213" y="1884362"/>
                            <a:ext cx="13874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71" name="Image 227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5" y="1822450"/>
                            <a:ext cx="1301750" cy="98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6DAF94" id="Groupe 2" o:spid="_x0000_s1026" style="position:absolute;margin-left:6.7pt;margin-top:2pt;width:685.85pt;height:107.35pt;z-index:251670528" coordorigin="920,16033" coordsize="87106,13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">
                <v:shape id="Image 2266" o:spid="_x0000_s1027" type="#_x0000_t75" style="position:absolute;left:15017;top:16033;width:14161;height:1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">
                  <v:imagedata r:id="rId46" o:title=""/>
                  <v:path arrowok="t"/>
                </v:shape>
                <v:shape id="Image 2267" o:spid="_x0000_s1028" type="#_x0000_t75" style="position:absolute;left:29718;top:18430;width:14319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">
                  <v:imagedata r:id="rId47" o:title=""/>
                  <v:path arrowok="t"/>
                </v:shape>
                <v:shape id="Image 2268" o:spid="_x0000_s1029" type="#_x0000_t75" style="position:absolute;left:44386;top:18621;width:1439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">
                  <v:imagedata r:id="rId48" o:title=""/>
                  <v:path arrowok="t"/>
                </v:shape>
                <v:shape id="Image 2269" o:spid="_x0000_s1030" type="#_x0000_t75" style="position:absolute;left:59626;top:18129;width:13303;height:1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">
                  <v:imagedata r:id="rId49" o:title=""/>
                  <v:path arrowok="t"/>
                </v:shape>
                <v:shape id="Image 2270" o:spid="_x0000_s1031" type="#_x0000_t75" style="position:absolute;left:74152;top:18843;width:13874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">
                  <v:imagedata r:id="rId50" o:title=""/>
                  <v:path arrowok="t"/>
                </v:shape>
                <v:shape id="Image 2271" o:spid="_x0000_s1032" type="#_x0000_t75" style="position:absolute;left:920;top:18224;width:13018;height:9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">
                  <v:imagedata r:id="rId51" o:title=""/>
                  <v:path arrowok="t"/>
                </v:shape>
              </v:group>
            </w:pict>
          </mc:Fallback>
        </mc:AlternateContent>
      </w:r>
      <w:r w:rsidR="0060183B" w:rsidRPr="0060183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65408" behindDoc="0" locked="0" layoutInCell="1" allowOverlap="1" wp14:anchorId="7D62CD00" wp14:editId="525F855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815070" cy="6273165"/>
            <wp:effectExtent l="0" t="0" r="5080" b="0"/>
            <wp:wrapNone/>
            <wp:docPr id="226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81507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8A62E" w14:textId="5A26DB28" w:rsidR="0060183B" w:rsidRDefault="00A67795">
      <w:pPr>
        <w:rPr>
          <w:rFonts w:ascii="Arial" w:hAnsi="Arial" w:cs="Arial"/>
          <w:sz w:val="18"/>
          <w:szCs w:val="18"/>
        </w:rPr>
      </w:pPr>
      <w:r w:rsidRPr="0060183B"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58B3CB0" wp14:editId="09048EEB">
                <wp:simplePos x="0" y="0"/>
                <wp:positionH relativeFrom="column">
                  <wp:posOffset>84455</wp:posOffset>
                </wp:positionH>
                <wp:positionV relativeFrom="paragraph">
                  <wp:posOffset>1471295</wp:posOffset>
                </wp:positionV>
                <wp:extent cx="8710295" cy="1363345"/>
                <wp:effectExtent l="0" t="0" r="0" b="8255"/>
                <wp:wrapNone/>
                <wp:docPr id="2257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710295" cy="1363345"/>
                          <a:chOff x="92075" y="1603375"/>
                          <a:chExt cx="8710613" cy="1363662"/>
                        </a:xfrm>
                      </wpg:grpSpPr>
                      <pic:pic xmlns:pic="http://schemas.openxmlformats.org/drawingml/2006/picture">
                        <pic:nvPicPr>
                          <pic:cNvPr id="2258" name="Image 2258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1775" y="1603375"/>
                            <a:ext cx="1416050" cy="108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9" name="Image 2259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800" y="1843087"/>
                            <a:ext cx="143192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0" name="Image 2260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650" y="1862137"/>
                            <a:ext cx="143986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1" name="Image 2261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650" y="1812925"/>
                            <a:ext cx="1330325" cy="11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2" name="Image 2262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5213" y="1884362"/>
                            <a:ext cx="13874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3" name="Image 226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075" y="1822450"/>
                            <a:ext cx="1301750" cy="98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55C2F7" id="Groupe 2" o:spid="_x0000_s1026" style="position:absolute;margin-left:6.65pt;margin-top:115.85pt;width:685.85pt;height:107.35pt;z-index:251666432" coordorigin="920,16033" coordsize="87106,13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">
                <v:shape id="Image 2258" o:spid="_x0000_s1027" type="#_x0000_t75" style="position:absolute;left:15017;top:16033;width:14161;height:1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">
                  <v:imagedata r:id="rId46" o:title=""/>
                  <v:path arrowok="t"/>
                </v:shape>
                <v:shape id="Image 2259" o:spid="_x0000_s1028" type="#_x0000_t75" style="position:absolute;left:29718;top:18430;width:14319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">
                  <v:imagedata r:id="rId47" o:title=""/>
                  <v:path arrowok="t"/>
                </v:shape>
                <v:shape id="Image 2260" o:spid="_x0000_s1029" type="#_x0000_t75" style="position:absolute;left:44386;top:18621;width:1439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">
                  <v:imagedata r:id="rId48" o:title=""/>
                  <v:path arrowok="t"/>
                </v:shape>
                <v:shape id="Image 2261" o:spid="_x0000_s1030" type="#_x0000_t75" style="position:absolute;left:59626;top:18129;width:13303;height:1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">
                  <v:imagedata r:id="rId49" o:title=""/>
                  <v:path arrowok="t"/>
                </v:shape>
                <v:shape id="Image 2262" o:spid="_x0000_s1031" type="#_x0000_t75" style="position:absolute;left:74152;top:18843;width:13874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">
                  <v:imagedata r:id="rId50" o:title=""/>
                  <v:path arrowok="t"/>
                </v:shape>
                <v:shape id="Image 2263" o:spid="_x0000_s1032" type="#_x0000_t75" style="position:absolute;left:920;top:18224;width:13018;height:9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">
                  <v:imagedata r:id="rId51" o:title=""/>
                  <v:path arrowok="t"/>
                </v:shape>
              </v:group>
            </w:pict>
          </mc:Fallback>
        </mc:AlternateContent>
      </w:r>
      <w:r w:rsidRPr="0060183B"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328645A" wp14:editId="6D5CC04C">
                <wp:simplePos x="0" y="0"/>
                <wp:positionH relativeFrom="column">
                  <wp:posOffset>78394</wp:posOffset>
                </wp:positionH>
                <wp:positionV relativeFrom="paragraph">
                  <wp:posOffset>3035473</wp:posOffset>
                </wp:positionV>
                <wp:extent cx="8710295" cy="1406525"/>
                <wp:effectExtent l="0" t="0" r="0" b="3175"/>
                <wp:wrapNone/>
                <wp:docPr id="4136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710295" cy="1406525"/>
                          <a:chOff x="76200" y="3167062"/>
                          <a:chExt cx="8710613" cy="140652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9755" y="3167062"/>
                            <a:ext cx="1416050" cy="108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0688" y="3405187"/>
                            <a:ext cx="143192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300" y="3425825"/>
                            <a:ext cx="1439863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775" y="3422650"/>
                            <a:ext cx="1330325" cy="11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338" y="3446462"/>
                            <a:ext cx="13874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3384550"/>
                            <a:ext cx="1301750" cy="98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608D47" id="Groupe 3" o:spid="_x0000_s1026" style="position:absolute;margin-left:6.15pt;margin-top:239pt;width:685.85pt;height:110.75pt;z-index:251667456" coordorigin="762,31670" coordsize="87106,140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">
                <v:shape id="Image 9" o:spid="_x0000_s1027" type="#_x0000_t75" style="position:absolute;left:14997;top:31670;width:14161;height:1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">
                  <v:imagedata r:id="rId46" o:title=""/>
                  <v:path arrowok="t"/>
                </v:shape>
                <v:shape id="Image 10" o:spid="_x0000_s1028" type="#_x0000_t75" style="position:absolute;left:29606;top:34051;width:14320;height:10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">
                  <v:imagedata r:id="rId47" o:title=""/>
                  <v:path arrowok="t"/>
                </v:shape>
                <v:shape id="Image 11" o:spid="_x0000_s1029" type="#_x0000_t75" style="position:absolute;left:44323;top:34258;width:14398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">
                  <v:imagedata r:id="rId48" o:title=""/>
                  <v:path arrowok="t"/>
                </v:shape>
                <v:shape id="Image 12" o:spid="_x0000_s1030" type="#_x0000_t75" style="position:absolute;left:59467;top:34226;width:13304;height:1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">
                  <v:imagedata r:id="rId49" o:title=""/>
                  <v:path arrowok="t"/>
                </v:shape>
                <v:shape id="Image 13" o:spid="_x0000_s1031" type="#_x0000_t75" style="position:absolute;left:73993;top:34464;width:13875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">
                  <v:imagedata r:id="rId50" o:title=""/>
                  <v:path arrowok="t"/>
                </v:shape>
                <v:shape id="Image 14" o:spid="_x0000_s1032" type="#_x0000_t75" style="position:absolute;left:762;top:33845;width:13017;height:9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">
                  <v:imagedata r:id="rId51" o:title=""/>
                  <v:path arrowok="t"/>
                </v:shape>
              </v:group>
            </w:pict>
          </mc:Fallback>
        </mc:AlternateContent>
      </w:r>
      <w:r w:rsidR="0060183B" w:rsidRPr="0060183B">
        <w:rPr>
          <w:rFonts w:ascii="Arial" w:hAnsi="Arial" w:cs="Arial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970885C" wp14:editId="1FB27F0D">
                <wp:simplePos x="0" y="0"/>
                <wp:positionH relativeFrom="column">
                  <wp:posOffset>86360</wp:posOffset>
                </wp:positionH>
                <wp:positionV relativeFrom="paragraph">
                  <wp:posOffset>4606290</wp:posOffset>
                </wp:positionV>
                <wp:extent cx="8710295" cy="1390650"/>
                <wp:effectExtent l="0" t="0" r="0" b="0"/>
                <wp:wrapNone/>
                <wp:docPr id="4137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8710295" cy="1390650"/>
                          <a:chOff x="93663" y="4738687"/>
                          <a:chExt cx="8710612" cy="139065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3363" y="4738687"/>
                            <a:ext cx="1416050" cy="1084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8150" y="4978400"/>
                            <a:ext cx="1431925" cy="109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3888" y="4986337"/>
                            <a:ext cx="1439862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9475" y="4978400"/>
                            <a:ext cx="1330325" cy="1150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6800" y="5018087"/>
                            <a:ext cx="13874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63" y="4956175"/>
                            <a:ext cx="1301750" cy="982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2F176B" id="Groupe 5" o:spid="_x0000_s1026" style="position:absolute;margin-left:6.8pt;margin-top:362.7pt;width:685.85pt;height:109.5pt;z-index:251668480" coordorigin="936,47386" coordsize="8710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">
                <v:shape id="Image 16" o:spid="_x0000_s1027" type="#_x0000_t75" style="position:absolute;left:15033;top:47386;width:14161;height:1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">
                  <v:imagedata r:id="rId46" o:title=""/>
                  <v:path arrowok="t"/>
                </v:shape>
                <v:shape id="Image 17" o:spid="_x0000_s1028" type="#_x0000_t75" style="position:absolute;left:29781;top:49784;width:14319;height:10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">
                  <v:imagedata r:id="rId54" o:title=""/>
                  <v:path arrowok="t"/>
                </v:shape>
                <v:shape id="Image 18" o:spid="_x0000_s1029" type="#_x0000_t75" style="position:absolute;left:44338;top:49863;width:1439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">
                  <v:imagedata r:id="rId48" o:title=""/>
                  <v:path arrowok="t"/>
                </v:shape>
                <v:shape id="Image 19" o:spid="_x0000_s1030" type="#_x0000_t75" style="position:absolute;left:59594;top:49784;width:13304;height:1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">
                  <v:imagedata r:id="rId49" o:title=""/>
                  <v:path arrowok="t"/>
                </v:shape>
                <v:shape id="Image 20" o:spid="_x0000_s1031" type="#_x0000_t75" style="position:absolute;left:74168;top:50180;width:13874;height:10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">
                  <v:imagedata r:id="rId50" o:title=""/>
                  <v:path arrowok="t"/>
                </v:shape>
                <v:shape id="Image 21" o:spid="_x0000_s1032" type="#_x0000_t75" style="position:absolute;left:936;top:49561;width:13018;height:9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">
                  <v:imagedata r:id="rId51" o:title=""/>
                  <v:path arrowok="t"/>
                </v:shape>
              </v:group>
            </w:pict>
          </mc:Fallback>
        </mc:AlternateContent>
      </w:r>
      <w:r w:rsidR="0060183B">
        <w:rPr>
          <w:rFonts w:ascii="Arial" w:hAnsi="Arial" w:cs="Arial"/>
          <w:sz w:val="18"/>
          <w:szCs w:val="18"/>
        </w:rPr>
        <w:br w:type="page"/>
      </w:r>
    </w:p>
    <w:p w14:paraId="5320AF44" w14:textId="6F012995" w:rsidR="000C54BB" w:rsidRPr="002F2EAC" w:rsidRDefault="0060183B" w:rsidP="00923CC3">
      <w:pPr>
        <w:jc w:val="both"/>
        <w:rPr>
          <w:rFonts w:ascii="Arial" w:hAnsi="Arial" w:cs="Arial"/>
          <w:b/>
          <w:sz w:val="16"/>
          <w:szCs w:val="16"/>
        </w:rPr>
      </w:pPr>
      <w:r w:rsidRPr="002F2EAC">
        <w:rPr>
          <w:rFonts w:ascii="Arial" w:hAnsi="Arial" w:cs="Arial"/>
          <w:b/>
          <w:sz w:val="16"/>
          <w:szCs w:val="16"/>
        </w:rPr>
        <w:t>A imprimer en A3</w:t>
      </w:r>
    </w:p>
    <w:p w14:paraId="1AA53EBB" w14:textId="783E3F36" w:rsidR="0060183B" w:rsidRPr="000C54BB" w:rsidRDefault="005235FB" w:rsidP="00923CC3">
      <w:pPr>
        <w:jc w:val="both"/>
        <w:rPr>
          <w:rFonts w:ascii="Arial" w:hAnsi="Arial" w:cs="Arial"/>
          <w:sz w:val="18"/>
          <w:szCs w:val="18"/>
        </w:rPr>
      </w:pP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704320" behindDoc="0" locked="0" layoutInCell="1" allowOverlap="1" wp14:anchorId="070BEA0A" wp14:editId="647E2E78">
            <wp:simplePos x="0" y="0"/>
            <wp:positionH relativeFrom="column">
              <wp:posOffset>1497965</wp:posOffset>
            </wp:positionH>
            <wp:positionV relativeFrom="paragraph">
              <wp:posOffset>5150427</wp:posOffset>
            </wp:positionV>
            <wp:extent cx="1346200" cy="720725"/>
            <wp:effectExtent l="0" t="0" r="6350" b="3175"/>
            <wp:wrapNone/>
            <wp:docPr id="515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702272" behindDoc="0" locked="0" layoutInCell="1" allowOverlap="1" wp14:anchorId="32443BB2" wp14:editId="7BFEC7A7">
            <wp:simplePos x="0" y="0"/>
            <wp:positionH relativeFrom="column">
              <wp:posOffset>1498196</wp:posOffset>
            </wp:positionH>
            <wp:positionV relativeFrom="paragraph">
              <wp:posOffset>3513224</wp:posOffset>
            </wp:positionV>
            <wp:extent cx="1346200" cy="720725"/>
            <wp:effectExtent l="0" t="0" r="6350" b="3175"/>
            <wp:wrapNone/>
            <wp:docPr id="515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700224" behindDoc="0" locked="0" layoutInCell="1" allowOverlap="1" wp14:anchorId="6E3A1618" wp14:editId="04AF2D03">
            <wp:simplePos x="0" y="0"/>
            <wp:positionH relativeFrom="column">
              <wp:posOffset>1498196</wp:posOffset>
            </wp:positionH>
            <wp:positionV relativeFrom="paragraph">
              <wp:posOffset>1919778</wp:posOffset>
            </wp:positionV>
            <wp:extent cx="1346200" cy="720725"/>
            <wp:effectExtent l="0" t="0" r="6350" b="3175"/>
            <wp:wrapNone/>
            <wp:docPr id="515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98176" behindDoc="0" locked="0" layoutInCell="1" allowOverlap="1" wp14:anchorId="229FB9F4" wp14:editId="7D0FE3C6">
            <wp:simplePos x="0" y="0"/>
            <wp:positionH relativeFrom="column">
              <wp:posOffset>1498196</wp:posOffset>
            </wp:positionH>
            <wp:positionV relativeFrom="paragraph">
              <wp:posOffset>360853</wp:posOffset>
            </wp:positionV>
            <wp:extent cx="1346200" cy="720725"/>
            <wp:effectExtent l="0" t="0" r="6350" b="3175"/>
            <wp:wrapNone/>
            <wp:docPr id="515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2576" behindDoc="0" locked="0" layoutInCell="1" allowOverlap="1" wp14:anchorId="2BCC3AC1" wp14:editId="54F6BF9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640762" cy="1439863"/>
            <wp:effectExtent l="0" t="0" r="0" b="8255"/>
            <wp:wrapNone/>
            <wp:docPr id="515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640762" cy="143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3600" behindDoc="0" locked="0" layoutInCell="1" allowOverlap="1" wp14:anchorId="19214759" wp14:editId="2CBAD0FD">
            <wp:simplePos x="0" y="0"/>
            <wp:positionH relativeFrom="column">
              <wp:posOffset>50800</wp:posOffset>
            </wp:positionH>
            <wp:positionV relativeFrom="paragraph">
              <wp:posOffset>359410</wp:posOffset>
            </wp:positionV>
            <wp:extent cx="1346200" cy="720725"/>
            <wp:effectExtent l="0" t="0" r="6350" b="3175"/>
            <wp:wrapNone/>
            <wp:docPr id="513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9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4624" behindDoc="0" locked="0" layoutInCell="1" allowOverlap="1" wp14:anchorId="15F04178" wp14:editId="3D0C5DFA">
            <wp:simplePos x="0" y="0"/>
            <wp:positionH relativeFrom="column">
              <wp:posOffset>4362450</wp:posOffset>
            </wp:positionH>
            <wp:positionV relativeFrom="paragraph">
              <wp:posOffset>359410</wp:posOffset>
            </wp:positionV>
            <wp:extent cx="1346200" cy="720725"/>
            <wp:effectExtent l="0" t="0" r="6350" b="3175"/>
            <wp:wrapNone/>
            <wp:docPr id="514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0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5648" behindDoc="0" locked="0" layoutInCell="1" allowOverlap="1" wp14:anchorId="1E7E214E" wp14:editId="67D06CDF">
            <wp:simplePos x="0" y="0"/>
            <wp:positionH relativeFrom="column">
              <wp:posOffset>2914650</wp:posOffset>
            </wp:positionH>
            <wp:positionV relativeFrom="paragraph">
              <wp:posOffset>359410</wp:posOffset>
            </wp:positionV>
            <wp:extent cx="1346200" cy="720725"/>
            <wp:effectExtent l="0" t="0" r="6350" b="3175"/>
            <wp:wrapNone/>
            <wp:docPr id="514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6672" behindDoc="0" locked="0" layoutInCell="1" allowOverlap="1" wp14:anchorId="41EDA86A" wp14:editId="5562B895">
            <wp:simplePos x="0" y="0"/>
            <wp:positionH relativeFrom="column">
              <wp:posOffset>7243445</wp:posOffset>
            </wp:positionH>
            <wp:positionV relativeFrom="paragraph">
              <wp:posOffset>330835</wp:posOffset>
            </wp:positionV>
            <wp:extent cx="1346200" cy="720725"/>
            <wp:effectExtent l="0" t="0" r="6350" b="3175"/>
            <wp:wrapNone/>
            <wp:docPr id="514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2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7696" behindDoc="0" locked="0" layoutInCell="1" allowOverlap="1" wp14:anchorId="4750104F" wp14:editId="658E7AEB">
            <wp:simplePos x="0" y="0"/>
            <wp:positionH relativeFrom="column">
              <wp:posOffset>5795645</wp:posOffset>
            </wp:positionH>
            <wp:positionV relativeFrom="paragraph">
              <wp:posOffset>330835</wp:posOffset>
            </wp:positionV>
            <wp:extent cx="1346200" cy="720725"/>
            <wp:effectExtent l="0" t="0" r="6350" b="3175"/>
            <wp:wrapNone/>
            <wp:docPr id="514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3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8720" behindDoc="0" locked="0" layoutInCell="1" allowOverlap="1" wp14:anchorId="260E6982" wp14:editId="11F2556E">
            <wp:simplePos x="0" y="0"/>
            <wp:positionH relativeFrom="column">
              <wp:posOffset>1270</wp:posOffset>
            </wp:positionH>
            <wp:positionV relativeFrom="paragraph">
              <wp:posOffset>1561465</wp:posOffset>
            </wp:positionV>
            <wp:extent cx="8640762" cy="1439863"/>
            <wp:effectExtent l="0" t="0" r="0" b="8255"/>
            <wp:wrapNone/>
            <wp:docPr id="5153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40762" cy="1439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79744" behindDoc="0" locked="0" layoutInCell="1" allowOverlap="1" wp14:anchorId="18C40F17" wp14:editId="3483ACB0">
            <wp:simplePos x="0" y="0"/>
            <wp:positionH relativeFrom="column">
              <wp:posOffset>52070</wp:posOffset>
            </wp:positionH>
            <wp:positionV relativeFrom="paragraph">
              <wp:posOffset>1921510</wp:posOffset>
            </wp:positionV>
            <wp:extent cx="1346200" cy="719137"/>
            <wp:effectExtent l="0" t="0" r="6350" b="5080"/>
            <wp:wrapNone/>
            <wp:docPr id="5161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1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0768" behindDoc="0" locked="0" layoutInCell="1" allowOverlap="1" wp14:anchorId="3A84B2C8" wp14:editId="0FCB6A24">
            <wp:simplePos x="0" y="0"/>
            <wp:positionH relativeFrom="column">
              <wp:posOffset>4362450</wp:posOffset>
            </wp:positionH>
            <wp:positionV relativeFrom="paragraph">
              <wp:posOffset>1921510</wp:posOffset>
            </wp:positionV>
            <wp:extent cx="1347788" cy="719137"/>
            <wp:effectExtent l="0" t="0" r="5080" b="5080"/>
            <wp:wrapNone/>
            <wp:docPr id="516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2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8" cy="7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1792" behindDoc="0" locked="0" layoutInCell="1" allowOverlap="1" wp14:anchorId="09B3A57F" wp14:editId="4BE0B860">
            <wp:simplePos x="0" y="0"/>
            <wp:positionH relativeFrom="column">
              <wp:posOffset>2915920</wp:posOffset>
            </wp:positionH>
            <wp:positionV relativeFrom="paragraph">
              <wp:posOffset>1921510</wp:posOffset>
            </wp:positionV>
            <wp:extent cx="1346200" cy="719137"/>
            <wp:effectExtent l="0" t="0" r="6350" b="5080"/>
            <wp:wrapNone/>
            <wp:docPr id="516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1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2816" behindDoc="0" locked="0" layoutInCell="1" allowOverlap="1" wp14:anchorId="070E2068" wp14:editId="43FDEDFA">
            <wp:simplePos x="0" y="0"/>
            <wp:positionH relativeFrom="column">
              <wp:posOffset>7243445</wp:posOffset>
            </wp:positionH>
            <wp:positionV relativeFrom="paragraph">
              <wp:posOffset>1892935</wp:posOffset>
            </wp:positionV>
            <wp:extent cx="1347787" cy="720725"/>
            <wp:effectExtent l="0" t="0" r="5080" b="3175"/>
            <wp:wrapNone/>
            <wp:docPr id="516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7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3840" behindDoc="0" locked="0" layoutInCell="1" allowOverlap="1" wp14:anchorId="7F9F727F" wp14:editId="22F87ACF">
            <wp:simplePos x="0" y="0"/>
            <wp:positionH relativeFrom="column">
              <wp:posOffset>5797550</wp:posOffset>
            </wp:positionH>
            <wp:positionV relativeFrom="paragraph">
              <wp:posOffset>1892935</wp:posOffset>
            </wp:positionV>
            <wp:extent cx="1346200" cy="720725"/>
            <wp:effectExtent l="0" t="0" r="6350" b="3175"/>
            <wp:wrapNone/>
            <wp:docPr id="516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5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4864" behindDoc="0" locked="0" layoutInCell="1" allowOverlap="1" wp14:anchorId="318C16AA" wp14:editId="664E4BD3">
            <wp:simplePos x="0" y="0"/>
            <wp:positionH relativeFrom="column">
              <wp:posOffset>0</wp:posOffset>
            </wp:positionH>
            <wp:positionV relativeFrom="paragraph">
              <wp:posOffset>3181985</wp:posOffset>
            </wp:positionV>
            <wp:extent cx="8640762" cy="1439862"/>
            <wp:effectExtent l="0" t="0" r="0" b="8255"/>
            <wp:wrapNone/>
            <wp:docPr id="5154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ble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640762" cy="143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5888" behindDoc="0" locked="0" layoutInCell="1" allowOverlap="1" wp14:anchorId="64BFD636" wp14:editId="2E89B96C">
            <wp:simplePos x="0" y="0"/>
            <wp:positionH relativeFrom="column">
              <wp:posOffset>50800</wp:posOffset>
            </wp:positionH>
            <wp:positionV relativeFrom="paragraph">
              <wp:posOffset>3540760</wp:posOffset>
            </wp:positionV>
            <wp:extent cx="1347788" cy="720725"/>
            <wp:effectExtent l="0" t="0" r="5080" b="3175"/>
            <wp:wrapNone/>
            <wp:docPr id="518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3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8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6912" behindDoc="0" locked="0" layoutInCell="1" allowOverlap="1" wp14:anchorId="749B3BF9" wp14:editId="0258B433">
            <wp:simplePos x="0" y="0"/>
            <wp:positionH relativeFrom="column">
              <wp:posOffset>4362450</wp:posOffset>
            </wp:positionH>
            <wp:positionV relativeFrom="paragraph">
              <wp:posOffset>3540760</wp:posOffset>
            </wp:positionV>
            <wp:extent cx="1346200" cy="720725"/>
            <wp:effectExtent l="0" t="0" r="6350" b="3175"/>
            <wp:wrapNone/>
            <wp:docPr id="5184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7936" behindDoc="0" locked="0" layoutInCell="1" allowOverlap="1" wp14:anchorId="2005BC01" wp14:editId="170A440A">
            <wp:simplePos x="0" y="0"/>
            <wp:positionH relativeFrom="column">
              <wp:posOffset>2914650</wp:posOffset>
            </wp:positionH>
            <wp:positionV relativeFrom="paragraph">
              <wp:posOffset>3540760</wp:posOffset>
            </wp:positionV>
            <wp:extent cx="1347788" cy="720725"/>
            <wp:effectExtent l="0" t="0" r="5080" b="3175"/>
            <wp:wrapNone/>
            <wp:docPr id="5185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5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8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8960" behindDoc="0" locked="0" layoutInCell="1" allowOverlap="1" wp14:anchorId="7FE0FDA9" wp14:editId="757027EA">
            <wp:simplePos x="0" y="0"/>
            <wp:positionH relativeFrom="column">
              <wp:posOffset>7243445</wp:posOffset>
            </wp:positionH>
            <wp:positionV relativeFrom="paragraph">
              <wp:posOffset>3514090</wp:posOffset>
            </wp:positionV>
            <wp:extent cx="1346200" cy="719138"/>
            <wp:effectExtent l="0" t="0" r="6350" b="5080"/>
            <wp:wrapNone/>
            <wp:docPr id="518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6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89984" behindDoc="0" locked="0" layoutInCell="1" allowOverlap="1" wp14:anchorId="6AB82F05" wp14:editId="36F0CC20">
            <wp:simplePos x="0" y="0"/>
            <wp:positionH relativeFrom="column">
              <wp:posOffset>5795645</wp:posOffset>
            </wp:positionH>
            <wp:positionV relativeFrom="paragraph">
              <wp:posOffset>3514090</wp:posOffset>
            </wp:positionV>
            <wp:extent cx="1347787" cy="719138"/>
            <wp:effectExtent l="0" t="0" r="5080" b="5080"/>
            <wp:wrapNone/>
            <wp:docPr id="518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7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7" cy="71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91008" behindDoc="0" locked="0" layoutInCell="1" allowOverlap="1" wp14:anchorId="4ED3C463" wp14:editId="2D21DEDC">
            <wp:simplePos x="0" y="0"/>
            <wp:positionH relativeFrom="column">
              <wp:posOffset>1270</wp:posOffset>
            </wp:positionH>
            <wp:positionV relativeFrom="paragraph">
              <wp:posOffset>4801235</wp:posOffset>
            </wp:positionV>
            <wp:extent cx="8640762" cy="1439862"/>
            <wp:effectExtent l="0" t="0" r="0" b="8255"/>
            <wp:wrapNone/>
            <wp:docPr id="5155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ble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640762" cy="143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92032" behindDoc="0" locked="0" layoutInCell="1" allowOverlap="1" wp14:anchorId="076F700C" wp14:editId="592A32D5">
            <wp:simplePos x="0" y="0"/>
            <wp:positionH relativeFrom="column">
              <wp:posOffset>52070</wp:posOffset>
            </wp:positionH>
            <wp:positionV relativeFrom="paragraph">
              <wp:posOffset>5161915</wp:posOffset>
            </wp:positionV>
            <wp:extent cx="1346200" cy="720725"/>
            <wp:effectExtent l="0" t="0" r="6350" b="3175"/>
            <wp:wrapNone/>
            <wp:docPr id="5206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6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93056" behindDoc="0" locked="0" layoutInCell="1" allowOverlap="1" wp14:anchorId="42ECF13E" wp14:editId="16EFA587">
            <wp:simplePos x="0" y="0"/>
            <wp:positionH relativeFrom="column">
              <wp:posOffset>4362450</wp:posOffset>
            </wp:positionH>
            <wp:positionV relativeFrom="paragraph">
              <wp:posOffset>5161915</wp:posOffset>
            </wp:positionV>
            <wp:extent cx="1347788" cy="720725"/>
            <wp:effectExtent l="0" t="0" r="5080" b="3175"/>
            <wp:wrapNone/>
            <wp:docPr id="5207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7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8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94080" behindDoc="0" locked="0" layoutInCell="1" allowOverlap="1" wp14:anchorId="02ADE2E5" wp14:editId="63E61D2B">
            <wp:simplePos x="0" y="0"/>
            <wp:positionH relativeFrom="column">
              <wp:posOffset>2915920</wp:posOffset>
            </wp:positionH>
            <wp:positionV relativeFrom="paragraph">
              <wp:posOffset>5161915</wp:posOffset>
            </wp:positionV>
            <wp:extent cx="1346200" cy="720725"/>
            <wp:effectExtent l="0" t="0" r="6350" b="3175"/>
            <wp:wrapNone/>
            <wp:docPr id="5208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8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95104" behindDoc="0" locked="0" layoutInCell="1" allowOverlap="1" wp14:anchorId="0DF9DA63" wp14:editId="453BB153">
            <wp:simplePos x="0" y="0"/>
            <wp:positionH relativeFrom="column">
              <wp:posOffset>7243445</wp:posOffset>
            </wp:positionH>
            <wp:positionV relativeFrom="paragraph">
              <wp:posOffset>5133340</wp:posOffset>
            </wp:positionV>
            <wp:extent cx="1347787" cy="720725"/>
            <wp:effectExtent l="0" t="0" r="5080" b="3175"/>
            <wp:wrapNone/>
            <wp:docPr id="520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9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7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5235FB">
        <w:rPr>
          <w:rFonts w:ascii="Arial" w:hAnsi="Arial" w:cs="Arial"/>
          <w:sz w:val="18"/>
          <w:szCs w:val="18"/>
        </w:rPr>
        <w:drawing>
          <wp:anchor distT="0" distB="0" distL="114300" distR="114300" simplePos="0" relativeHeight="251696128" behindDoc="0" locked="0" layoutInCell="1" allowOverlap="1" wp14:anchorId="1E0EA12F" wp14:editId="324A4E5C">
            <wp:simplePos x="0" y="0"/>
            <wp:positionH relativeFrom="column">
              <wp:posOffset>5797550</wp:posOffset>
            </wp:positionH>
            <wp:positionV relativeFrom="paragraph">
              <wp:posOffset>5133340</wp:posOffset>
            </wp:positionV>
            <wp:extent cx="1346200" cy="720725"/>
            <wp:effectExtent l="0" t="0" r="6350" b="3175"/>
            <wp:wrapNone/>
            <wp:docPr id="5210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" name="Image 33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72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60183B" w:rsidRPr="000C54BB" w:rsidSect="000C54BB">
      <w:headerReference w:type="even" r:id="rId60"/>
      <w:headerReference w:type="default" r:id="rId61"/>
      <w:footerReference w:type="even" r:id="rId62"/>
      <w:footerReference w:type="default" r:id="rId63"/>
      <w:headerReference w:type="first" r:id="rId64"/>
      <w:footerReference w:type="first" r:id="rId65"/>
      <w:type w:val="continuous"/>
      <w:pgSz w:w="16838" w:h="11906" w:orient="landscape"/>
      <w:pgMar w:top="893" w:right="720" w:bottom="1134" w:left="902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FF93B" w14:textId="77777777" w:rsidR="006D67CE" w:rsidRDefault="006D67CE">
      <w:r>
        <w:separator/>
      </w:r>
    </w:p>
  </w:endnote>
  <w:endnote w:type="continuationSeparator" w:id="0">
    <w:p w14:paraId="6C793502" w14:textId="77777777" w:rsidR="006D67CE" w:rsidRDefault="006D6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 LT Std 55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CD6C16" w14:textId="77777777" w:rsidR="000771F2" w:rsidRDefault="000771F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0B5FBB" w14:textId="402B43EA" w:rsidR="00C528AD" w:rsidRPr="00F632E0" w:rsidRDefault="00B837F6" w:rsidP="00684C6A">
    <w:pPr>
      <w:pStyle w:val="NoParagraphStyle"/>
      <w:pBdr>
        <w:top w:val="single" w:sz="4" w:space="0" w:color="auto"/>
      </w:pBdr>
      <w:tabs>
        <w:tab w:val="center" w:pos="7371"/>
        <w:tab w:val="right" w:pos="15026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61312" behindDoc="1" locked="0" layoutInCell="1" allowOverlap="1" wp14:anchorId="3D5B42EA" wp14:editId="716FFA01">
          <wp:simplePos x="0" y="0"/>
          <wp:positionH relativeFrom="margin">
            <wp:posOffset>8973012</wp:posOffset>
          </wp:positionH>
          <wp:positionV relativeFrom="margin">
            <wp:posOffset>6429490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04B3D"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0" locked="0" layoutInCell="1" allowOverlap="1" wp14:anchorId="77FE391D" wp14:editId="30E3A5E0">
          <wp:simplePos x="0" y="0"/>
          <wp:positionH relativeFrom="margin">
            <wp:posOffset>5292725</wp:posOffset>
          </wp:positionH>
          <wp:positionV relativeFrom="margin">
            <wp:posOffset>9434195</wp:posOffset>
          </wp:positionV>
          <wp:extent cx="701040" cy="424180"/>
          <wp:effectExtent l="0" t="0" r="3810" b="0"/>
          <wp:wrapNone/>
          <wp:docPr id="2137" name="Image 2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F5A5E"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6DA3C688" wp14:editId="3F0435FC">
          <wp:extent cx="441960" cy="175260"/>
          <wp:effectExtent l="0" t="0" r="0" b="0"/>
          <wp:docPr id="2138" name="Image 213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F5A5E"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="00C528AD"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r w:rsidR="002431AF">
      <w:rPr>
        <w:rStyle w:val="titredouvrage"/>
        <w:rFonts w:ascii="Arial" w:hAnsi="Arial" w:cs="Arial"/>
        <w:spacing w:val="5"/>
        <w:sz w:val="18"/>
        <w:szCs w:val="18"/>
      </w:rPr>
      <w:t>8</w:t>
    </w:r>
    <w:r w:rsidR="009F5A5E"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="00C528AD"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="00C528AD"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="00C528AD"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="00C528AD" w:rsidRPr="00F11B97">
      <w:rPr>
        <w:rStyle w:val="titredouvrage"/>
        <w:rFonts w:ascii="Arial" w:hAnsi="Arial" w:cs="Arial"/>
        <w:spacing w:val="4"/>
        <w:sz w:val="18"/>
        <w:szCs w:val="18"/>
      </w:rPr>
      <w:t xml:space="preserve">: </w:t>
    </w:r>
    <w:r w:rsidR="00801AC0" w:rsidRPr="00F11B97">
      <w:rPr>
        <w:rStyle w:val="titredouvrage"/>
        <w:rFonts w:ascii="Arial" w:hAnsi="Arial" w:cs="Arial"/>
        <w:spacing w:val="4"/>
        <w:sz w:val="18"/>
        <w:szCs w:val="18"/>
      </w:rPr>
      <w:t>Le Carnaval</w:t>
    </w:r>
    <w:bookmarkStart w:id="0" w:name="_GoBack"/>
    <w:bookmarkEnd w:id="0"/>
    <w:r w:rsidR="00C528AD">
      <w:rPr>
        <w:rStyle w:val="titredouvrage"/>
        <w:spacing w:val="4"/>
        <w:sz w:val="16"/>
        <w:szCs w:val="16"/>
      </w:rPr>
      <w:tab/>
    </w:r>
    <w:r w:rsidR="009F5A5E">
      <w:rPr>
        <w:rStyle w:val="titredouvrage"/>
        <w:spacing w:val="4"/>
        <w:sz w:val="16"/>
        <w:szCs w:val="16"/>
      </w:rPr>
      <w:t xml:space="preserve"> </w:t>
    </w:r>
    <w:r w:rsidR="00145375">
      <w:rPr>
        <w:rStyle w:val="titredouvrage"/>
        <w:spacing w:val="4"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29C7EB" w14:textId="77777777" w:rsidR="000771F2" w:rsidRDefault="000771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EFD391" w14:textId="77777777" w:rsidR="006D67CE" w:rsidRDefault="006D67CE">
      <w:r>
        <w:separator/>
      </w:r>
    </w:p>
  </w:footnote>
  <w:footnote w:type="continuationSeparator" w:id="0">
    <w:p w14:paraId="5B6C0EC6" w14:textId="77777777" w:rsidR="006D67CE" w:rsidRDefault="006D67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D5383" w14:textId="77777777" w:rsidR="000771F2" w:rsidRDefault="000771F2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6B8739" w14:textId="2DC28780" w:rsidR="00C528AD" w:rsidRPr="00F11B97" w:rsidRDefault="002431AF" w:rsidP="00B837F6">
    <w:pPr>
      <w:pStyle w:val="En-tte"/>
      <w:pBdr>
        <w:bottom w:val="single" w:sz="4" w:space="1" w:color="auto"/>
      </w:pBdr>
      <w:tabs>
        <w:tab w:val="clear" w:pos="4536"/>
        <w:tab w:val="clear" w:pos="9072"/>
        <w:tab w:val="center" w:pos="7371"/>
        <w:tab w:val="right" w:pos="15168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 xml:space="preserve">MSN - </w:t>
    </w:r>
    <w:r w:rsidR="00B1179F"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="00C528AD"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r w:rsidR="009F2602" w:rsidRPr="009F2602">
      <w:rPr>
        <w:rFonts w:ascii="Arial" w:hAnsi="Arial" w:cs="Arial"/>
        <w:b/>
        <w:sz w:val="18"/>
        <w:szCs w:val="18"/>
      </w:rPr>
      <w:t xml:space="preserve">À la découverte du </w:t>
    </w:r>
    <w:proofErr w:type="spellStart"/>
    <w:r w:rsidR="009F2602" w:rsidRPr="009F2602">
      <w:rPr>
        <w:rFonts w:ascii="Arial" w:hAnsi="Arial" w:cs="Arial"/>
        <w:b/>
        <w:sz w:val="18"/>
        <w:szCs w:val="18"/>
      </w:rPr>
      <w:t>Rababou</w:t>
    </w:r>
    <w:proofErr w:type="spellEnd"/>
    <w:r w:rsidR="00C528AD"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C12F0" w14:textId="77777777" w:rsidR="000771F2" w:rsidRDefault="000771F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CB8"/>
    <w:multiLevelType w:val="hybridMultilevel"/>
    <w:tmpl w:val="AF200936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E2F21"/>
    <w:multiLevelType w:val="hybridMultilevel"/>
    <w:tmpl w:val="AC34C326"/>
    <w:lvl w:ilvl="0" w:tplc="5E348A0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23E49"/>
    <w:multiLevelType w:val="hybridMultilevel"/>
    <w:tmpl w:val="77C43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B0CA6"/>
    <w:multiLevelType w:val="hybridMultilevel"/>
    <w:tmpl w:val="F578AF72"/>
    <w:lvl w:ilvl="0" w:tplc="10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1146AB0"/>
    <w:multiLevelType w:val="hybridMultilevel"/>
    <w:tmpl w:val="476A1BDC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D1458B"/>
    <w:multiLevelType w:val="hybridMultilevel"/>
    <w:tmpl w:val="66D0B94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4FF2BD3"/>
    <w:multiLevelType w:val="hybridMultilevel"/>
    <w:tmpl w:val="0EBE0252"/>
    <w:lvl w:ilvl="0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A1E74"/>
    <w:multiLevelType w:val="hybridMultilevel"/>
    <w:tmpl w:val="1926285E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13531C"/>
    <w:multiLevelType w:val="hybridMultilevel"/>
    <w:tmpl w:val="D0B43A26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6746F"/>
    <w:multiLevelType w:val="hybridMultilevel"/>
    <w:tmpl w:val="AE0CB148"/>
    <w:lvl w:ilvl="0" w:tplc="040C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A725D"/>
    <w:multiLevelType w:val="hybridMultilevel"/>
    <w:tmpl w:val="7156853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796590B"/>
    <w:multiLevelType w:val="hybridMultilevel"/>
    <w:tmpl w:val="9696606E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2" w15:restartNumberingAfterBreak="0">
    <w:nsid w:val="3F794F61"/>
    <w:multiLevelType w:val="hybridMultilevel"/>
    <w:tmpl w:val="45647A14"/>
    <w:lvl w:ilvl="0" w:tplc="10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C4131F"/>
    <w:multiLevelType w:val="hybridMultilevel"/>
    <w:tmpl w:val="7102E5B0"/>
    <w:lvl w:ilvl="0" w:tplc="93F0E6CA">
      <w:start w:val="1"/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45A66"/>
    <w:multiLevelType w:val="hybridMultilevel"/>
    <w:tmpl w:val="86247974"/>
    <w:lvl w:ilvl="0" w:tplc="10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5" w15:restartNumberingAfterBreak="0">
    <w:nsid w:val="50045CE0"/>
    <w:multiLevelType w:val="hybridMultilevel"/>
    <w:tmpl w:val="7C1A5C1E"/>
    <w:lvl w:ilvl="0" w:tplc="100C0001">
      <w:start w:val="1"/>
      <w:numFmt w:val="bullet"/>
      <w:lvlText w:val=""/>
      <w:lvlJc w:val="left"/>
      <w:pPr>
        <w:tabs>
          <w:tab w:val="num" w:pos="1095"/>
        </w:tabs>
        <w:ind w:left="1095" w:hanging="360"/>
      </w:pPr>
      <w:rPr>
        <w:rFonts w:ascii="Symbol" w:hAnsi="Symbol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3FF1CC7"/>
    <w:multiLevelType w:val="hybridMultilevel"/>
    <w:tmpl w:val="9086D28A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C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7" w15:restartNumberingAfterBreak="0">
    <w:nsid w:val="58185E7A"/>
    <w:multiLevelType w:val="hybridMultilevel"/>
    <w:tmpl w:val="DA3E119C"/>
    <w:lvl w:ilvl="0" w:tplc="94D655C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455DD3"/>
    <w:multiLevelType w:val="hybridMultilevel"/>
    <w:tmpl w:val="C436D986"/>
    <w:lvl w:ilvl="0" w:tplc="93F0E6CA">
      <w:start w:val="1"/>
      <w:numFmt w:val="bullet"/>
      <w:lvlText w:val="-"/>
      <w:lvlJc w:val="left"/>
      <w:pPr>
        <w:ind w:left="735" w:hanging="360"/>
      </w:pPr>
      <w:rPr>
        <w:rFonts w:ascii="Century Gothic" w:eastAsia="Times New Roman" w:hAnsi="Century Gothic" w:cs="Times New Roman" w:hint="default"/>
        <w:b/>
      </w:rPr>
    </w:lvl>
    <w:lvl w:ilvl="1" w:tplc="93F0E6CA">
      <w:start w:val="1"/>
      <w:numFmt w:val="bullet"/>
      <w:lvlText w:val="-"/>
      <w:lvlJc w:val="left"/>
      <w:pPr>
        <w:ind w:left="1635" w:hanging="360"/>
      </w:pPr>
      <w:rPr>
        <w:rFonts w:ascii="Century Gothic" w:eastAsia="Times New Roman" w:hAnsi="Century Gothic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4B38F2"/>
    <w:multiLevelType w:val="hybridMultilevel"/>
    <w:tmpl w:val="D746274A"/>
    <w:lvl w:ilvl="0" w:tplc="040C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" w15:restartNumberingAfterBreak="0">
    <w:nsid w:val="5C5C74D7"/>
    <w:multiLevelType w:val="hybridMultilevel"/>
    <w:tmpl w:val="70A2732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563C86"/>
    <w:multiLevelType w:val="hybridMultilevel"/>
    <w:tmpl w:val="A868514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F608E2"/>
    <w:multiLevelType w:val="hybridMultilevel"/>
    <w:tmpl w:val="87B81F1E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895"/>
        </w:tabs>
        <w:ind w:left="289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23" w15:restartNumberingAfterBreak="0">
    <w:nsid w:val="73E31E67"/>
    <w:multiLevelType w:val="hybridMultilevel"/>
    <w:tmpl w:val="FD58CE58"/>
    <w:lvl w:ilvl="0" w:tplc="93F0E6CA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8F111C9"/>
    <w:multiLevelType w:val="hybridMultilevel"/>
    <w:tmpl w:val="5164CE42"/>
    <w:lvl w:ilvl="0" w:tplc="10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992A2F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4EF09F22">
      <w:numFmt w:val="bullet"/>
      <w:lvlText w:val="-"/>
      <w:lvlJc w:val="left"/>
      <w:pPr>
        <w:ind w:left="2340" w:hanging="360"/>
      </w:pPr>
      <w:rPr>
        <w:rFonts w:ascii="Calibri" w:eastAsiaTheme="minorHAnsi" w:hAnsi="Calibri" w:cs="Calibri" w:hint="default"/>
      </w:r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D245E8"/>
    <w:multiLevelType w:val="hybridMultilevel"/>
    <w:tmpl w:val="2DF2133E"/>
    <w:lvl w:ilvl="0" w:tplc="93F0E6CA">
      <w:start w:val="1"/>
      <w:numFmt w:val="bullet"/>
      <w:lvlText w:val="-"/>
      <w:lvlJc w:val="left"/>
      <w:pPr>
        <w:ind w:left="1068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6" w15:restartNumberingAfterBreak="0">
    <w:nsid w:val="7C620DB3"/>
    <w:multiLevelType w:val="hybridMultilevel"/>
    <w:tmpl w:val="66148E1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15"/>
  </w:num>
  <w:num w:numId="4">
    <w:abstractNumId w:val="13"/>
  </w:num>
  <w:num w:numId="5">
    <w:abstractNumId w:val="9"/>
  </w:num>
  <w:num w:numId="6">
    <w:abstractNumId w:val="2"/>
  </w:num>
  <w:num w:numId="7">
    <w:abstractNumId w:val="19"/>
  </w:num>
  <w:num w:numId="8">
    <w:abstractNumId w:val="17"/>
  </w:num>
  <w:num w:numId="9">
    <w:abstractNumId w:val="6"/>
  </w:num>
  <w:num w:numId="10">
    <w:abstractNumId w:val="18"/>
  </w:num>
  <w:num w:numId="11">
    <w:abstractNumId w:val="7"/>
  </w:num>
  <w:num w:numId="12">
    <w:abstractNumId w:val="0"/>
  </w:num>
  <w:num w:numId="13">
    <w:abstractNumId w:val="23"/>
  </w:num>
  <w:num w:numId="14">
    <w:abstractNumId w:val="11"/>
  </w:num>
  <w:num w:numId="15">
    <w:abstractNumId w:val="25"/>
  </w:num>
  <w:num w:numId="16">
    <w:abstractNumId w:val="3"/>
  </w:num>
  <w:num w:numId="17">
    <w:abstractNumId w:val="20"/>
  </w:num>
  <w:num w:numId="18">
    <w:abstractNumId w:val="24"/>
  </w:num>
  <w:num w:numId="19">
    <w:abstractNumId w:val="8"/>
  </w:num>
  <w:num w:numId="20">
    <w:abstractNumId w:val="10"/>
  </w:num>
  <w:num w:numId="21">
    <w:abstractNumId w:val="5"/>
  </w:num>
  <w:num w:numId="22">
    <w:abstractNumId w:val="21"/>
  </w:num>
  <w:num w:numId="23">
    <w:abstractNumId w:val="4"/>
  </w:num>
  <w:num w:numId="24">
    <w:abstractNumId w:val="26"/>
  </w:num>
  <w:num w:numId="25">
    <w:abstractNumId w:val="14"/>
  </w:num>
  <w:num w:numId="26">
    <w:abstractNumId w:val="12"/>
  </w:num>
  <w:num w:numId="27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2041D"/>
    <w:rsid w:val="00041A4B"/>
    <w:rsid w:val="00066BAB"/>
    <w:rsid w:val="000771F2"/>
    <w:rsid w:val="000A195C"/>
    <w:rsid w:val="000A573B"/>
    <w:rsid w:val="000B1AD2"/>
    <w:rsid w:val="000C54BB"/>
    <w:rsid w:val="000D4CB1"/>
    <w:rsid w:val="0010222B"/>
    <w:rsid w:val="00105561"/>
    <w:rsid w:val="00112C44"/>
    <w:rsid w:val="0011425B"/>
    <w:rsid w:val="00114994"/>
    <w:rsid w:val="00115615"/>
    <w:rsid w:val="00134DC6"/>
    <w:rsid w:val="001428CB"/>
    <w:rsid w:val="00142F11"/>
    <w:rsid w:val="00145375"/>
    <w:rsid w:val="00171FF5"/>
    <w:rsid w:val="00180BBF"/>
    <w:rsid w:val="001929D5"/>
    <w:rsid w:val="001A3901"/>
    <w:rsid w:val="001F44BE"/>
    <w:rsid w:val="001F5FBF"/>
    <w:rsid w:val="001F79C1"/>
    <w:rsid w:val="00220FF8"/>
    <w:rsid w:val="002271F1"/>
    <w:rsid w:val="0024231D"/>
    <w:rsid w:val="002431AF"/>
    <w:rsid w:val="0025744C"/>
    <w:rsid w:val="00260588"/>
    <w:rsid w:val="002767D9"/>
    <w:rsid w:val="00281987"/>
    <w:rsid w:val="00283235"/>
    <w:rsid w:val="002A6A95"/>
    <w:rsid w:val="002C3611"/>
    <w:rsid w:val="002F2EAC"/>
    <w:rsid w:val="00315131"/>
    <w:rsid w:val="003424EA"/>
    <w:rsid w:val="003754AE"/>
    <w:rsid w:val="00375C99"/>
    <w:rsid w:val="003917CC"/>
    <w:rsid w:val="00391F3E"/>
    <w:rsid w:val="003E4A8E"/>
    <w:rsid w:val="003E7075"/>
    <w:rsid w:val="0040195C"/>
    <w:rsid w:val="00401F6D"/>
    <w:rsid w:val="00405551"/>
    <w:rsid w:val="00427907"/>
    <w:rsid w:val="0044681F"/>
    <w:rsid w:val="0045573F"/>
    <w:rsid w:val="00460F3E"/>
    <w:rsid w:val="00465405"/>
    <w:rsid w:val="004B15DD"/>
    <w:rsid w:val="004D015E"/>
    <w:rsid w:val="004D250E"/>
    <w:rsid w:val="004D7048"/>
    <w:rsid w:val="004E28BA"/>
    <w:rsid w:val="004F0279"/>
    <w:rsid w:val="004F3C1D"/>
    <w:rsid w:val="005204DA"/>
    <w:rsid w:val="005235FB"/>
    <w:rsid w:val="005436EE"/>
    <w:rsid w:val="0055188A"/>
    <w:rsid w:val="00562B6E"/>
    <w:rsid w:val="00570F85"/>
    <w:rsid w:val="0057625A"/>
    <w:rsid w:val="00576F83"/>
    <w:rsid w:val="005C7D2B"/>
    <w:rsid w:val="005D5A05"/>
    <w:rsid w:val="005F3F06"/>
    <w:rsid w:val="0060183B"/>
    <w:rsid w:val="00601F39"/>
    <w:rsid w:val="006102BE"/>
    <w:rsid w:val="00611288"/>
    <w:rsid w:val="0061684B"/>
    <w:rsid w:val="00622AD5"/>
    <w:rsid w:val="00650E2A"/>
    <w:rsid w:val="00652623"/>
    <w:rsid w:val="006663D7"/>
    <w:rsid w:val="00673C81"/>
    <w:rsid w:val="006836EA"/>
    <w:rsid w:val="00684C6A"/>
    <w:rsid w:val="0069174A"/>
    <w:rsid w:val="0069478E"/>
    <w:rsid w:val="00696030"/>
    <w:rsid w:val="0069784C"/>
    <w:rsid w:val="006C1736"/>
    <w:rsid w:val="006D1F4C"/>
    <w:rsid w:val="006D3587"/>
    <w:rsid w:val="006D67CE"/>
    <w:rsid w:val="006E36CA"/>
    <w:rsid w:val="006E7647"/>
    <w:rsid w:val="006F5174"/>
    <w:rsid w:val="00711A3C"/>
    <w:rsid w:val="0071244D"/>
    <w:rsid w:val="00716826"/>
    <w:rsid w:val="00721E03"/>
    <w:rsid w:val="007256C7"/>
    <w:rsid w:val="007348ED"/>
    <w:rsid w:val="007456EC"/>
    <w:rsid w:val="007479EB"/>
    <w:rsid w:val="0075437A"/>
    <w:rsid w:val="007617C6"/>
    <w:rsid w:val="0077315D"/>
    <w:rsid w:val="00776751"/>
    <w:rsid w:val="007824B2"/>
    <w:rsid w:val="00792FBC"/>
    <w:rsid w:val="007A17ED"/>
    <w:rsid w:val="007D1CC0"/>
    <w:rsid w:val="007E01AE"/>
    <w:rsid w:val="007E7730"/>
    <w:rsid w:val="007F547E"/>
    <w:rsid w:val="00801AC0"/>
    <w:rsid w:val="00805F24"/>
    <w:rsid w:val="0084043F"/>
    <w:rsid w:val="008F0BB7"/>
    <w:rsid w:val="00901142"/>
    <w:rsid w:val="00911CD8"/>
    <w:rsid w:val="0092170C"/>
    <w:rsid w:val="00923CC3"/>
    <w:rsid w:val="00940C58"/>
    <w:rsid w:val="00974C7C"/>
    <w:rsid w:val="009D5016"/>
    <w:rsid w:val="009D7941"/>
    <w:rsid w:val="009F2602"/>
    <w:rsid w:val="009F3D23"/>
    <w:rsid w:val="009F49E1"/>
    <w:rsid w:val="009F5A5E"/>
    <w:rsid w:val="00A0385B"/>
    <w:rsid w:val="00A04B3D"/>
    <w:rsid w:val="00A15906"/>
    <w:rsid w:val="00A42F34"/>
    <w:rsid w:val="00A51747"/>
    <w:rsid w:val="00A56558"/>
    <w:rsid w:val="00A67795"/>
    <w:rsid w:val="00A708ED"/>
    <w:rsid w:val="00A92190"/>
    <w:rsid w:val="00AA521A"/>
    <w:rsid w:val="00AB5D49"/>
    <w:rsid w:val="00AC71B6"/>
    <w:rsid w:val="00AC7B11"/>
    <w:rsid w:val="00AE6A47"/>
    <w:rsid w:val="00AE714A"/>
    <w:rsid w:val="00B1179F"/>
    <w:rsid w:val="00B31A31"/>
    <w:rsid w:val="00B765B7"/>
    <w:rsid w:val="00B837F6"/>
    <w:rsid w:val="00BB0691"/>
    <w:rsid w:val="00BB77D4"/>
    <w:rsid w:val="00BC69DE"/>
    <w:rsid w:val="00BD4024"/>
    <w:rsid w:val="00BE084F"/>
    <w:rsid w:val="00BE2362"/>
    <w:rsid w:val="00BF5CDB"/>
    <w:rsid w:val="00BF6E2F"/>
    <w:rsid w:val="00C0132E"/>
    <w:rsid w:val="00C01FC6"/>
    <w:rsid w:val="00C47110"/>
    <w:rsid w:val="00C528AD"/>
    <w:rsid w:val="00CA62D9"/>
    <w:rsid w:val="00CB7A3B"/>
    <w:rsid w:val="00CD164C"/>
    <w:rsid w:val="00CE3F14"/>
    <w:rsid w:val="00CE400E"/>
    <w:rsid w:val="00CF2565"/>
    <w:rsid w:val="00D04C66"/>
    <w:rsid w:val="00D16F29"/>
    <w:rsid w:val="00D41E06"/>
    <w:rsid w:val="00D456F1"/>
    <w:rsid w:val="00D703CA"/>
    <w:rsid w:val="00D75D6C"/>
    <w:rsid w:val="00DA02EC"/>
    <w:rsid w:val="00DA04B7"/>
    <w:rsid w:val="00DA60EB"/>
    <w:rsid w:val="00DB4540"/>
    <w:rsid w:val="00E03FB1"/>
    <w:rsid w:val="00E11698"/>
    <w:rsid w:val="00E1246B"/>
    <w:rsid w:val="00E22560"/>
    <w:rsid w:val="00E25CD0"/>
    <w:rsid w:val="00E30A99"/>
    <w:rsid w:val="00E5072F"/>
    <w:rsid w:val="00E5314B"/>
    <w:rsid w:val="00E53FF8"/>
    <w:rsid w:val="00E77E44"/>
    <w:rsid w:val="00E84E0A"/>
    <w:rsid w:val="00EC5542"/>
    <w:rsid w:val="00EF3F06"/>
    <w:rsid w:val="00F11B97"/>
    <w:rsid w:val="00F6584F"/>
    <w:rsid w:val="00F73AED"/>
    <w:rsid w:val="00F758A1"/>
    <w:rsid w:val="00F9480D"/>
    <w:rsid w:val="00F9722D"/>
    <w:rsid w:val="00FB52BF"/>
    <w:rsid w:val="00FB6B2F"/>
    <w:rsid w:val="00FC78CB"/>
    <w:rsid w:val="00FD650F"/>
    <w:rsid w:val="00FF6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;"/>
  <w14:docId w14:val="64DBAD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92FB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6102BE"/>
    <w:pPr>
      <w:spacing w:before="100" w:beforeAutospacing="1" w:after="100" w:afterAutospacing="1"/>
      <w:outlineLvl w:val="2"/>
    </w:pPr>
    <w:rPr>
      <w:b/>
      <w:bCs/>
      <w:sz w:val="27"/>
      <w:szCs w:val="27"/>
      <w:lang w:val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rsid w:val="006102BE"/>
    <w:rPr>
      <w:b/>
      <w:bCs/>
      <w:sz w:val="27"/>
      <w:szCs w:val="27"/>
      <w:lang w:val="fr-FR" w:eastAsia="fr-FR"/>
    </w:rPr>
  </w:style>
  <w:style w:type="character" w:customStyle="1" w:styleId="Titre2Car">
    <w:name w:val="Titre 2 Car"/>
    <w:basedOn w:val="Policepardfaut"/>
    <w:link w:val="Titre2"/>
    <w:semiHidden/>
    <w:rsid w:val="00792FBC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fr-FR"/>
    </w:rPr>
  </w:style>
  <w:style w:type="table" w:styleId="Grilledutableau">
    <w:name w:val="Table Grid"/>
    <w:basedOn w:val="TableauNormal"/>
    <w:uiPriority w:val="59"/>
    <w:rsid w:val="00601F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716826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71682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716826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7168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716826"/>
    <w:rPr>
      <w:b/>
      <w:bCs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901142"/>
    <w:pPr>
      <w:spacing w:before="100" w:beforeAutospacing="1" w:after="100" w:afterAutospacing="1"/>
    </w:pPr>
    <w:rPr>
      <w:lang w:eastAsia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2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3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header" Target="header1.xml"/><Relationship Id="rId65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header" Target="header3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5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5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modèle.dot</Template>
  <TotalTime>0</TotalTime>
  <Pages>4</Pages>
  <Words>195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Etat de Fribourg</Company>
  <LinksUpToDate>false</LinksUpToDate>
  <CharactersWithSpaces>1093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Hirt Jean-Marie</dc:creator>
  <cp:lastModifiedBy>Hirt Jean-Marie</cp:lastModifiedBy>
  <cp:revision>14</cp:revision>
  <cp:lastPrinted>2019-02-04T13:42:00Z</cp:lastPrinted>
  <dcterms:created xsi:type="dcterms:W3CDTF">2019-02-04T13:05:00Z</dcterms:created>
  <dcterms:modified xsi:type="dcterms:W3CDTF">2019-02-04T13:43:00Z</dcterms:modified>
</cp:coreProperties>
</file>