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7BE584" w14:textId="2ED9BF48" w:rsidR="00A051A1" w:rsidRDefault="00975781" w:rsidP="00975781">
      <w:pPr>
        <w:tabs>
          <w:tab w:val="left" w:pos="709"/>
        </w:tabs>
        <w:ind w:left="709"/>
        <w:rPr>
          <w:rFonts w:ascii="Arial" w:hAnsi="Arial" w:cs="Arial"/>
          <w:b/>
        </w:rPr>
      </w:pPr>
      <w:r w:rsidRPr="00975781">
        <w:rPr>
          <w:rFonts w:ascii="Arial" w:hAnsi="Arial" w:cs="Arial"/>
          <w:b/>
          <w:noProof/>
          <w:lang w:val="fr-CH" w:eastAsia="fr-CH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BF7AA2D" wp14:editId="6863ABB6">
                <wp:simplePos x="0" y="0"/>
                <wp:positionH relativeFrom="column">
                  <wp:posOffset>-249382</wp:posOffset>
                </wp:positionH>
                <wp:positionV relativeFrom="paragraph">
                  <wp:posOffset>175780</wp:posOffset>
                </wp:positionV>
                <wp:extent cx="8204200" cy="9773801"/>
                <wp:effectExtent l="0" t="0" r="0" b="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4200" cy="9773801"/>
                          <a:chOff x="-229512" y="1113672"/>
                          <a:chExt cx="8204455" cy="9881017"/>
                        </a:xfrm>
                      </wpg:grpSpPr>
                      <pic:pic xmlns:pic="http://schemas.openxmlformats.org/drawingml/2006/picture">
                        <pic:nvPicPr>
                          <pic:cNvPr id="11" name="Image 11" descr="Macintosh HD:private:var:folders:_w:wn8sd5v93nb6r5925bxcs0j40000gp:T:TemporaryItems:engin-de-jeux-bateau-avec-tobogga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270842" y="9506356"/>
                            <a:ext cx="894945" cy="79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Rectangle 12"/>
                        <wps:cNvSpPr/>
                        <wps:spPr>
                          <a:xfrm rot="5400000">
                            <a:off x="1648838" y="9051587"/>
                            <a:ext cx="685800" cy="4572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 descr="Macintosh HD:private:var:folders:_w:wn8sd5v93nb6r5925bxcs0j40000gp:T:TemporaryItems:img_52502901100_01-3D-www_1000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6553" y="9678668"/>
                            <a:ext cx="573932" cy="51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 14" descr="Macintosh HD:private:var:folders:_w:wn8sd5v93nb6r5925bxcs0j40000gp:T:TemporaryItems:jeu-grimper-cordes-armees-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124527" y="10257281"/>
                            <a:ext cx="418289" cy="69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Image 32" descr="Macintosh HD:private:var:folders:_w:wn8sd5v93nb6r5925bxcs0j40000gp:T:TemporaryItems:dessins-arbres-pin-p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62" t="4456" r="15689" b="7147"/>
                          <a:stretch/>
                        </pic:blipFill>
                        <pic:spPr bwMode="auto">
                          <a:xfrm>
                            <a:off x="4280170" y="8365787"/>
                            <a:ext cx="486383" cy="807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Image 33" descr="Macintosh HD:private:var:folders:_w:wn8sd5v93nb6r5925bxcs0j40000gp:T:TemporaryItems:dessins-arbres-pin-p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62" t="4456" r="15689" b="7147"/>
                          <a:stretch/>
                        </pic:blipFill>
                        <pic:spPr bwMode="auto">
                          <a:xfrm>
                            <a:off x="422483" y="9049157"/>
                            <a:ext cx="350196" cy="57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Image 34" descr="Macintosh HD:private:var:folders:_w:wn8sd5v93nb6r5925bxcs0j40000gp:T:TemporaryItems:dessins-arbres-pin-p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62" t="4456" r="15689" b="7147"/>
                          <a:stretch/>
                        </pic:blipFill>
                        <pic:spPr bwMode="auto">
                          <a:xfrm>
                            <a:off x="422483" y="10420757"/>
                            <a:ext cx="340468" cy="57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Image 35" descr="Macintosh HD:private:var:folders:_w:wn8sd5v93nb6r5925bxcs0j40000gp:T:TemporaryItems:arbuste(1)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8970" y="5963055"/>
                            <a:ext cx="350196" cy="69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Image 36" descr="Macintosh HD:private:var:folders:_w:wn8sd5v93nb6r5925bxcs0j40000gp:T:TemporaryItems:arbuste(1)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483" y="9730093"/>
                            <a:ext cx="282102" cy="57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Image 15" descr="Macintosh HD:private:var:folders:_w:wn8sd5v93nb6r5925bxcs0j40000gp:T:TemporaryItems:e63c71166c4d4c2a3bc0d4a982e9f103--family-tree-drawing-tree-drawings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58" t="2061" r="6925" b="5387"/>
                          <a:stretch/>
                        </pic:blipFill>
                        <pic:spPr bwMode="auto">
                          <a:xfrm>
                            <a:off x="389106" y="8365787"/>
                            <a:ext cx="350196" cy="486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Image 39" descr="Macintosh HD:private:var:folders:_w:wn8sd5v93nb6r5925bxcs0j40000gp:T:TemporaryItems:e63c71166c4d4c2a3bc0d4a982e9f103--family-tree-drawing-tree-drawings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58" t="2061" r="6925" b="5387"/>
                          <a:stretch/>
                        </pic:blipFill>
                        <pic:spPr bwMode="auto">
                          <a:xfrm>
                            <a:off x="389106" y="7334655"/>
                            <a:ext cx="350196" cy="486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Image 40" descr="Macintosh HD:private:var:folders:_w:wn8sd5v93nb6r5925bxcs0j40000gp:T:TemporaryItems:arbuste(1)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7370" y="8249055"/>
                            <a:ext cx="282102" cy="57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Image 41" descr="Macintosh HD:private:var:folders:_w:wn8sd5v93nb6r5925bxcs0j40000gp:T:TemporaryItems:arbuste(1)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8502" y="7791855"/>
                            <a:ext cx="282102" cy="57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Image 42" descr="Macintosh HD:private:var:folders:_w:wn8sd5v93nb6r5925bxcs0j40000gp:T:TemporaryItems:arbuste(1)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1770" y="6994187"/>
                            <a:ext cx="282102" cy="57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7" name="Groupe 17"/>
                        <wpg:cNvGrpSpPr/>
                        <wpg:grpSpPr>
                          <a:xfrm>
                            <a:off x="-229512" y="1113672"/>
                            <a:ext cx="8204455" cy="7595254"/>
                            <a:chOff x="-389301" y="-49022"/>
                            <a:chExt cx="8204455" cy="7595254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1828800" y="1488332"/>
                              <a:ext cx="4114800" cy="22860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Rectangle 3"/>
                          <wps:cNvSpPr/>
                          <wps:spPr>
                            <a:xfrm>
                              <a:off x="1595336" y="4688732"/>
                              <a:ext cx="2286000" cy="28575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ectangle 4"/>
                          <wps:cNvSpPr/>
                          <wps:spPr>
                            <a:xfrm>
                              <a:off x="797668" y="4688732"/>
                              <a:ext cx="228600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3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Image 5" descr="Macintosh HD:private:var:folders:_w:wn8sd5v93nb6r5925bxcs0j40000gp:T:TemporaryItems:fond-de-terrain-de-basket-637904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-144878" y="213625"/>
                              <a:ext cx="1828800" cy="13035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Image 6" descr="Macintosh HD:private:var:folders:_w:wn8sd5v93nb6r5925bxcs0j40000gp:T:TemporaryItems:images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2672055">
                              <a:off x="5758774" y="885217"/>
                              <a:ext cx="447473" cy="311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Image 8" descr="Macintosh HD:private:var:folders:_w:wn8sd5v93nb6r5925bxcs0j40000gp:T:TemporaryItems:marellesdesjoursmix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267" r="34489"/>
                            <a:stretch/>
                          </pic:blipFill>
                          <pic:spPr bwMode="auto">
                            <a:xfrm rot="14899811">
                              <a:off x="2874524" y="870625"/>
                              <a:ext cx="214008" cy="437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" name="Image 1" descr="Macintosh HD:private:var:folders:_w:wn8sd5v93nb6r5925bxcs0j40000gp:T:TemporaryItems:getsupercustomizedimage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569" t="9979" r="32790"/>
                            <a:stretch/>
                          </pic:blipFill>
                          <pic:spPr bwMode="auto">
                            <a:xfrm rot="7199341">
                              <a:off x="5286983" y="423153"/>
                              <a:ext cx="184825" cy="4474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" name="Rectangle 9"/>
                          <wps:cNvSpPr/>
                          <wps:spPr>
                            <a:xfrm>
                              <a:off x="1478604" y="0"/>
                              <a:ext cx="5143500" cy="2286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Connecteur droit 10"/>
                          <wps:cNvCnPr/>
                          <wps:spPr>
                            <a:xfrm>
                              <a:off x="6741268" y="573932"/>
                              <a:ext cx="0" cy="3314700"/>
                            </a:xfrm>
                            <a:prstGeom prst="line">
                              <a:avLst/>
                            </a:prstGeom>
                            <a:ln w="76200" cmpd="sng"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7" name="Image 27" descr="Macintosh HD:private:var:folders:_w:wn8sd5v93nb6r5925bxcs0j40000gp:T:TemporaryItems:a2ac2edb56672b1a2234bad9b8bdfaeb--wedding-trees-olivier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5252936" y="3424136"/>
                              <a:ext cx="729575" cy="797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0" name="Connecteur droit 30"/>
                          <wps:cNvCnPr/>
                          <wps:spPr>
                            <a:xfrm>
                              <a:off x="1371600" y="1828800"/>
                              <a:ext cx="0" cy="2286000"/>
                            </a:xfrm>
                            <a:prstGeom prst="line">
                              <a:avLst/>
                            </a:prstGeom>
                            <a:ln w="76200" cmpd="sng"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38" name="Image 38" descr="Macintosh HD:private:var:folders:_w:wn8sd5v93nb6r5925bxcs0j40000gp:T:TemporaryItems:arbuste(1)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736" y="4338536"/>
                              <a:ext cx="233464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6" name="Zone de texte 16"/>
                          <wps:cNvSpPr txBox="1"/>
                          <wps:spPr>
                            <a:xfrm rot="18839093">
                              <a:off x="2946799" y="272275"/>
                              <a:ext cx="1532255" cy="8204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0DAD09D" w14:textId="77777777" w:rsidR="00931C58" w:rsidRPr="00975781" w:rsidRDefault="00931C58">
                                <w:pPr>
                                  <w:rPr>
                                    <w:b/>
                                    <w:outline/>
                                    <w:color w:val="C0504D" w:themeColor="accent2"/>
                                    <w14:shadow w14:blurRad="25501" w14:dist="22999" w14:dir="7020000" w14:sx="100000" w14:sy="100000" w14:kx="0" w14:ky="0" w14:algn="tl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004" w14:cap="flat" w14:cmpd="sng" w14:algn="ctr">
                                      <w14:solidFill>
                                        <w14:schemeClr w14:val="accent2">
                                          <w14:satMod w14:val="140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</w:p>
                              <w:p w14:paraId="15820A6D" w14:textId="77777777" w:rsidR="00931C58" w:rsidRPr="00975781" w:rsidRDefault="00931C58" w:rsidP="00931C58">
                                <w:pPr>
                                  <w:jc w:val="center"/>
                                  <w:rPr>
                                    <w:b/>
                                    <w:outline/>
                                    <w:noProof/>
                                    <w:color w:val="C0504D" w:themeColor="accent2"/>
                                    <w:sz w:val="144"/>
                                    <w:szCs w:val="144"/>
                                    <w14:shadow w14:blurRad="25501" w14:dist="22999" w14:dir="7020000" w14:sx="100000" w14:sy="100000" w14:kx="0" w14:ky="0" w14:algn="tl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004" w14:cap="flat" w14:cmpd="sng" w14:algn="ctr">
                                      <w14:solidFill>
                                        <w14:schemeClr w14:val="accent2">
                                          <w14:satMod w14:val="140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975781">
                                  <w:rPr>
                                    <w:b/>
                                    <w:outline/>
                                    <w:noProof/>
                                    <w:color w:val="C0504D" w:themeColor="accent2"/>
                                    <w:sz w:val="144"/>
                                    <w:szCs w:val="144"/>
                                    <w14:shadow w14:blurRad="25501" w14:dist="22999" w14:dir="7020000" w14:sx="100000" w14:sy="100000" w14:kx="0" w14:ky="0" w14:algn="tl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004" w14:cap="flat" w14:cmpd="sng" w14:algn="ctr">
                                      <w14:solidFill>
                                        <w14:schemeClr w14:val="accent2">
                                          <w14:satMod w14:val="140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  <w:t>Exemple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F7AA2D" id="Groupe 25" o:spid="_x0000_s1026" style="position:absolute;left:0;text-align:left;margin-left:-19.65pt;margin-top:13.85pt;width:646pt;height:769.6pt;z-index:251700224;mso-width-relative:margin;mso-height-relative:margin" coordorigin="-2295,11136" coordsize="82044,98810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AwBAwBQ8AQMAQMAUPA&#10;EDAEDAFDwBAwBAwBQ8AQMAQMAUPAEDAEDAFDwBAwBAwBQ8AQMAQMAUPAEDAEDAFDwBAwBAwBQ8AQ&#10;MAQMAUPAEDAEDAFDwB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G8ZJbAAAAGdSURBV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alt="Macintosh HD:private:var:folders:_w:wn8sd5v93nb6r5925bxcs0j40000gp:T:TemporaryItems:engin-de-jeux-bateau-avec-toboggan.jpg" style="position:absolute;left:32708;top:95063;width:8949;height:7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">
                  <v:imagedata r:id="rId17" o:title="engin-de-jeux-bateau-avec-toboggan"/>
                  <v:path arrowok="t"/>
                </v:shape>
                <v:rect id="Rectangle 12" o:spid="_x0000_s1028" style="position:absolute;left:16488;top:90515;width:6858;height:457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</v:rect>
                <v:shape id="Image 13" o:spid="_x0000_s1029" type="#_x0000_t75" alt="Macintosh HD:private:var:folders:_w:wn8sd5v93nb6r5925bxcs0j40000gp:T:TemporaryItems:img_52502901100_01-3D-www_1000.jpg" style="position:absolute;left:47665;top:96786;width:5739;height:5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">
                  <v:imagedata r:id="rId18" o:title="img_52502901100_01-3D-www_1000"/>
                  <v:path arrowok="t"/>
                </v:shape>
                <v:shape id="Image 14" o:spid="_x0000_s1030" type="#_x0000_t75" alt="Macintosh HD:private:var:folders:_w:wn8sd5v93nb6r5925bxcs0j40000gp:T:TemporaryItems:jeu-grimper-cordes-armees-3.jpg" style="position:absolute;left:41245;top:102572;width:4183;height:6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">
                  <v:imagedata r:id="rId19" o:title="jeu-grimper-cordes-armees-3"/>
                  <v:path arrowok="t"/>
                </v:shape>
                <v:shape id="Image 32" o:spid="_x0000_s1031" type="#_x0000_t75" alt="Macintosh HD:private:var:folders:_w:wn8sd5v93nb6r5925bxcs0j40000gp:T:TemporaryItems:dessins-arbres-pin-p.gif" style="position:absolute;left:42801;top:83657;width:4864;height:8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">
                  <v:imagedata r:id="rId20" o:title="dessins-arbres-pin-p" croptop="2920f" cropbottom="4684f" cropleft="12099f" cropright="10282f"/>
                  <v:path arrowok="t"/>
                </v:shape>
                <v:shape id="Image 33" o:spid="_x0000_s1032" type="#_x0000_t75" alt="Macintosh HD:private:var:folders:_w:wn8sd5v93nb6r5925bxcs0j40000gp:T:TemporaryItems:dessins-arbres-pin-p.gif" style="position:absolute;left:4224;top:90491;width:3502;height:5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">
                  <v:imagedata r:id="rId20" o:title="dessins-arbres-pin-p" croptop="2920f" cropbottom="4684f" cropleft="12099f" cropright="10282f"/>
                  <v:path arrowok="t"/>
                </v:shape>
                <v:shape id="Image 34" o:spid="_x0000_s1033" type="#_x0000_t75" alt="Macintosh HD:private:var:folders:_w:wn8sd5v93nb6r5925bxcs0j40000gp:T:TemporaryItems:dessins-arbres-pin-p.gif" style="position:absolute;left:4224;top:104207;width:3405;height:5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">
                  <v:imagedata r:id="rId20" o:title="dessins-arbres-pin-p" croptop="2920f" cropbottom="4684f" cropleft="12099f" cropright="10282f"/>
                  <v:path arrowok="t"/>
                </v:shape>
                <v:shape id="Image 35" o:spid="_x0000_s1034" type="#_x0000_t75" alt="Macintosh HD:private:var:folders:_w:wn8sd5v93nb6r5925bxcs0j40000gp:T:TemporaryItems:arbuste(1).jpg" style="position:absolute;left:61089;top:59630;width:3502;height:6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">
                  <v:imagedata r:id="rId21" o:title="arbuste(1)"/>
                  <v:path arrowok="t"/>
                </v:shape>
                <v:shape id="Image 36" o:spid="_x0000_s1035" type="#_x0000_t75" alt="Macintosh HD:private:var:folders:_w:wn8sd5v93nb6r5925bxcs0j40000gp:T:TemporaryItems:arbuste(1).jpg" style="position:absolute;left:4224;top:97300;width:2821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">
                  <v:imagedata r:id="rId21" o:title="arbuste(1)"/>
                  <v:path arrowok="t"/>
                </v:shape>
                <v:shape id="Image 15" o:spid="_x0000_s1036" type="#_x0000_t75" alt="Macintosh HD:private:var:folders:_w:wn8sd5v93nb6r5925bxcs0j40000gp:T:TemporaryItems:e63c71166c4d4c2a3bc0d4a982e9f103--family-tree-drawing-tree-drawings.jpg" style="position:absolute;left:3891;top:83657;width:3502;height: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">
                  <v:imagedata r:id="rId22" o:title="e63c71166c4d4c2a3bc0d4a982e9f103--family-tree-drawing-tree-drawings" croptop="1351f" cropbottom="3530f" cropleft="5740f" cropright="4538f"/>
                  <v:path arrowok="t"/>
                </v:shape>
                <v:shape id="Image 39" o:spid="_x0000_s1037" type="#_x0000_t75" alt="Macintosh HD:private:var:folders:_w:wn8sd5v93nb6r5925bxcs0j40000gp:T:TemporaryItems:e63c71166c4d4c2a3bc0d4a982e9f103--family-tree-drawing-tree-drawings.jpg" style="position:absolute;left:3891;top:73346;width:3502;height: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">
                  <v:imagedata r:id="rId22" o:title="e63c71166c4d4c2a3bc0d4a982e9f103--family-tree-drawing-tree-drawings" croptop="1351f" cropbottom="3530f" cropleft="5740f" cropright="4538f"/>
                  <v:path arrowok="t"/>
                </v:shape>
                <v:shape id="Image 40" o:spid="_x0000_s1038" type="#_x0000_t75" alt="Macintosh HD:private:var:folders:_w:wn8sd5v93nb6r5925bxcs0j40000gp:T:TemporaryItems:arbuste(1).jpg" style="position:absolute;left:47373;top:82490;width:2821;height:5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">
                  <v:imagedata r:id="rId21" o:title="arbuste(1)"/>
                  <v:path arrowok="t"/>
                </v:shape>
                <v:shape id="Image 41" o:spid="_x0000_s1039" type="#_x0000_t75" alt="Macintosh HD:private:var:folders:_w:wn8sd5v93nb6r5925bxcs0j40000gp:T:TemporaryItems:arbuste(1).jpg" style="position:absolute;left:57685;top:77918;width:2821;height:5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">
                  <v:imagedata r:id="rId21" o:title="arbuste(1)"/>
                  <v:path arrowok="t"/>
                </v:shape>
                <v:shape id="Image 42" o:spid="_x0000_s1040" type="#_x0000_t75" alt="Macintosh HD:private:var:folders:_w:wn8sd5v93nb6r5925bxcs0j40000gp:T:TemporaryItems:arbuste(1).jpg" style="position:absolute;left:56517;top:69941;width:2821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">
                  <v:imagedata r:id="rId21" o:title="arbuste(1)"/>
                  <v:path arrowok="t"/>
                </v:shape>
                <v:group id="Groupe 17" o:spid="_x0000_s1041" style="position:absolute;left:-2295;top:11136;width:82044;height:75953" coordorigin="-3893,-490" coordsize="82044,75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ect id="Rectangle 2" o:spid="_x0000_s1042" style="position:absolute;left:18288;top:14883;width:41148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" fillcolor="#4f81bd [3204]" strokecolor="#4579b8 [3044]">
                    <v:fill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</v:rect>
                  <v:rect id="Rectangle 3" o:spid="_x0000_s1043" style="position:absolute;left:15953;top:46887;width:22860;height:28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" fillcolor="#4f81bd [3204]" strokecolor="#4579b8 [3044]">
                    <v:fill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</v:rect>
                  <v:rect id="Rectangle 4" o:spid="_x0000_s1044" style="position:absolute;left:7976;top:46887;width:228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" strokecolor="black [3213]">
                    <v:shadow on="t" color="black" opacity="22937f" origin=",.5" offset="0,.63889mm"/>
                  </v:rect>
                  <v:shape id="Image 5" o:spid="_x0000_s1045" type="#_x0000_t75" alt="Macintosh HD:private:var:folders:_w:wn8sd5v93nb6r5925bxcs0j40000gp:T:TemporaryItems:fond-de-terrain-de-basket-6379041.jpg" style="position:absolute;left:-1449;top:2136;width:18287;height:1303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">
                    <v:imagedata r:id="rId23" o:title="fond-de-terrain-de-basket-6379041"/>
                    <v:path arrowok="t"/>
                  </v:shape>
                  <v:shape id="Image 6" o:spid="_x0000_s1046" type="#_x0000_t75" alt="Macintosh HD:private:var:folders:_w:wn8sd5v93nb6r5925bxcs0j40000gp:T:TemporaryItems:images.jpg" style="position:absolute;left:57587;top:8852;width:4475;height:3113;rotation:-97516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">
                    <v:imagedata r:id="rId24" o:title="images"/>
                    <v:path arrowok="t"/>
                  </v:shape>
                  <v:shape id="Image 8" o:spid="_x0000_s1047" type="#_x0000_t75" alt="Macintosh HD:private:var:folders:_w:wn8sd5v93nb6r5925bxcs0j40000gp:T:TemporaryItems:marellesdesjoursmix.jpg" style="position:absolute;left:28744;top:8706;width:2141;height:4378;rotation:-73183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">
                    <v:imagedata r:id="rId25" o:title="marellesdesjoursmix" cropleft="21802f" cropright="22603f"/>
                    <v:path arrowok="t"/>
                  </v:shape>
                  <v:shape id="Image 1" o:spid="_x0000_s1048" type="#_x0000_t75" alt="Macintosh HD:private:var:folders:_w:wn8sd5v93nb6r5925bxcs0j40000gp:T:TemporaryItems:getsupercustomizedimage.png" style="position:absolute;left:52869;top:4231;width:1849;height:4475;rotation:78636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">
                    <v:imagedata r:id="rId26" o:title="getsupercustomizedimage" croptop="6540f" cropleft="20689f" cropright="21489f"/>
                    <v:path arrowok="t"/>
                  </v:shape>
                  <v:rect id="Rectangle 9" o:spid="_x0000_s1049" style="position:absolute;left:14786;width:51435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" fillcolor="#4f81bd [3204]" strokecolor="#4579b8 [3044]">
                    <v:fill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</v:rect>
                  <v:line id="Connecteur droit 10" o:spid="_x0000_s1050" style="position:absolute;visibility:visible;mso-wrap-style:square" from="67412,5739" to="67412,38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" strokecolor="#4f81bd [3204]" strokeweight="6pt">
                    <v:shadow on="t" color="black" opacity="24903f" origin=",.5" offset="0,.55556mm"/>
                  </v:line>
                  <v:shape id="Image 27" o:spid="_x0000_s1051" type="#_x0000_t75" alt="Macintosh HD:private:var:folders:_w:wn8sd5v93nb6r5925bxcs0j40000gp:T:TemporaryItems:a2ac2edb56672b1a2234bad9b8bdfaeb--wedding-trees-olivier.jpg" style="position:absolute;left:52529;top:34241;width:7296;height:7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">
                    <v:imagedata r:id="rId27" o:title="a2ac2edb56672b1a2234bad9b8bdfaeb--wedding-trees-olivier"/>
                    <v:path arrowok="t"/>
                  </v:shape>
                  <v:line id="Connecteur droit 30" o:spid="_x0000_s1052" style="position:absolute;visibility:visible;mso-wrap-style:square" from="13716,18288" to="13716,41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" strokecolor="#4f81bd [3204]" strokeweight="6pt">
                    <v:shadow on="t" color="black" opacity="24903f" origin=",.5" offset="0,.55556mm"/>
                  </v:line>
                  <v:shape id="Image 38" o:spid="_x0000_s1053" type="#_x0000_t75" alt="Macintosh HD:private:var:folders:_w:wn8sd5v93nb6r5925bxcs0j40000gp:T:TemporaryItems:arbuste(1).jpg" style="position:absolute;left:2237;top:43385;width:2335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">
                    <v:imagedata r:id="rId21" o:title="arbuste(1)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6" o:spid="_x0000_s1054" type="#_x0000_t202" style="position:absolute;left:29467;top:2723;width:15323;height:82044;rotation:-301564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" filled="f" stroked="f">
                    <v:textbox style="layout-flow:vertical">
                      <w:txbxContent>
                        <w:p w14:paraId="70DAD09D" w14:textId="77777777" w:rsidR="00931C58" w:rsidRPr="00975781" w:rsidRDefault="00931C58">
                          <w:pPr>
                            <w:rPr>
                              <w:b/>
                              <w:outline/>
                              <w:color w:val="C0504D" w:themeColor="accent2"/>
                              <w14:shadow w14:blurRad="25501" w14:dist="22999" w14:dir="7020000" w14:sx="100000" w14:sy="100000" w14:kx="0" w14:ky="0" w14:algn="tl">
                                <w14:srgbClr w14:val="000000">
                                  <w14:alpha w14:val="50000"/>
                                </w14:srgbClr>
                              </w14:shadow>
                              <w14:textOutline w14:w="9004" w14:cap="flat" w14:cmpd="sng" w14:algn="ctr">
                                <w14:solidFill>
                                  <w14:schemeClr w14:val="accent2">
                                    <w14:satMod w14:val="1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</w:p>
                        <w:p w14:paraId="15820A6D" w14:textId="77777777" w:rsidR="00931C58" w:rsidRPr="00975781" w:rsidRDefault="00931C58" w:rsidP="00931C58">
                          <w:pPr>
                            <w:jc w:val="center"/>
                            <w:rPr>
                              <w:b/>
                              <w:outline/>
                              <w:noProof/>
                              <w:color w:val="C0504D" w:themeColor="accent2"/>
                              <w:sz w:val="144"/>
                              <w:szCs w:val="144"/>
                              <w14:shadow w14:blurRad="25501" w14:dist="22999" w14:dir="7020000" w14:sx="100000" w14:sy="100000" w14:kx="0" w14:ky="0" w14:algn="tl">
                                <w14:srgbClr w14:val="000000">
                                  <w14:alpha w14:val="50000"/>
                                </w14:srgbClr>
                              </w14:shadow>
                              <w14:textOutline w14:w="9004" w14:cap="flat" w14:cmpd="sng" w14:algn="ctr">
                                <w14:solidFill>
                                  <w14:schemeClr w14:val="accent2">
                                    <w14:satMod w14:val="1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975781">
                            <w:rPr>
                              <w:b/>
                              <w:outline/>
                              <w:noProof/>
                              <w:color w:val="C0504D" w:themeColor="accent2"/>
                              <w:sz w:val="144"/>
                              <w:szCs w:val="144"/>
                              <w14:shadow w14:blurRad="25501" w14:dist="22999" w14:dir="7020000" w14:sx="100000" w14:sy="100000" w14:kx="0" w14:ky="0" w14:algn="tl">
                                <w14:srgbClr w14:val="000000">
                                  <w14:alpha w14:val="50000"/>
                                </w14:srgbClr>
                              </w14:shadow>
                              <w14:textOutline w14:w="9004" w14:cap="flat" w14:cmpd="sng" w14:algn="ctr">
                                <w14:solidFill>
                                  <w14:schemeClr w14:val="accent2">
                                    <w14:satMod w14:val="1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noFill/>
                              </w14:textFill>
                            </w:rPr>
                            <w:t>Exemple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9341F" w:rsidRPr="00975781">
        <w:rPr>
          <w:rFonts w:ascii="Arial" w:hAnsi="Arial" w:cs="Arial"/>
          <w:b/>
          <w:noProof/>
          <w:lang w:val="fr-CH" w:eastAsia="fr-CH"/>
        </w:rPr>
        <w:drawing>
          <wp:anchor distT="0" distB="0" distL="114300" distR="114300" simplePos="0" relativeHeight="251694080" behindDoc="0" locked="0" layoutInCell="1" allowOverlap="1" wp14:anchorId="7282F491" wp14:editId="50020DFF">
            <wp:simplePos x="0" y="0"/>
            <wp:positionH relativeFrom="column">
              <wp:posOffset>342900</wp:posOffset>
            </wp:positionH>
            <wp:positionV relativeFrom="paragraph">
              <wp:posOffset>5143500</wp:posOffset>
            </wp:positionV>
            <wp:extent cx="228600" cy="457200"/>
            <wp:effectExtent l="0" t="0" r="0" b="0"/>
            <wp:wrapTight wrapText="bothSides">
              <wp:wrapPolygon edited="0">
                <wp:start x="0" y="0"/>
                <wp:lineTo x="0" y="20400"/>
                <wp:lineTo x="19200" y="20400"/>
                <wp:lineTo x="19200" y="0"/>
                <wp:lineTo x="0" y="0"/>
              </wp:wrapPolygon>
            </wp:wrapTight>
            <wp:docPr id="37" name="Image 37" descr="Macintosh HD:private:var:folders:_w:wn8sd5v93nb6r5925bxcs0j40000gp:T:TemporaryItems:arbust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private:var:folders:_w:wn8sd5v93nb6r5925bxcs0j40000gp:T:TemporaryItems:arbuste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41F" w:rsidRPr="00975781">
        <w:rPr>
          <w:rFonts w:ascii="Arial" w:hAnsi="Arial" w:cs="Arial"/>
          <w:b/>
          <w:noProof/>
          <w:lang w:val="fr-CH" w:eastAsia="fr-CH"/>
        </w:rPr>
        <w:drawing>
          <wp:anchor distT="0" distB="0" distL="114300" distR="114300" simplePos="0" relativeHeight="251663360" behindDoc="0" locked="0" layoutInCell="1" allowOverlap="1" wp14:anchorId="3E051606" wp14:editId="642AC4FC">
            <wp:simplePos x="0" y="0"/>
            <wp:positionH relativeFrom="column">
              <wp:posOffset>5257800</wp:posOffset>
            </wp:positionH>
            <wp:positionV relativeFrom="paragraph">
              <wp:posOffset>4914900</wp:posOffset>
            </wp:positionV>
            <wp:extent cx="704215" cy="571500"/>
            <wp:effectExtent l="0" t="0" r="6985" b="12700"/>
            <wp:wrapTight wrapText="bothSides">
              <wp:wrapPolygon edited="0">
                <wp:start x="0" y="0"/>
                <wp:lineTo x="0" y="21120"/>
                <wp:lineTo x="21035" y="21120"/>
                <wp:lineTo x="21035" y="0"/>
                <wp:lineTo x="0" y="0"/>
              </wp:wrapPolygon>
            </wp:wrapTight>
            <wp:docPr id="24" name="Image 24" descr="Macintosh HD:private:var:folders:_w:wn8sd5v93nb6r5925bxcs0j40000gp:T:TemporaryItems:escalier-acier-cor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Macintosh HD:private:var:folders:_w:wn8sd5v93nb6r5925bxcs0j40000gp:T:TemporaryItems:escalier-acier-cort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421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41F" w:rsidRPr="00975781">
        <w:rPr>
          <w:rFonts w:ascii="Arial" w:hAnsi="Arial" w:cs="Arial"/>
          <w:b/>
          <w:noProof/>
          <w:lang w:val="fr-CH" w:eastAsia="fr-CH"/>
        </w:rPr>
        <w:drawing>
          <wp:anchor distT="0" distB="0" distL="114300" distR="114300" simplePos="0" relativeHeight="251675648" behindDoc="0" locked="0" layoutInCell="1" allowOverlap="1" wp14:anchorId="57D3EB76" wp14:editId="77FCE7A1">
            <wp:simplePos x="0" y="0"/>
            <wp:positionH relativeFrom="column">
              <wp:posOffset>4457700</wp:posOffset>
            </wp:positionH>
            <wp:positionV relativeFrom="paragraph">
              <wp:posOffset>4800600</wp:posOffset>
            </wp:positionV>
            <wp:extent cx="733425" cy="571500"/>
            <wp:effectExtent l="0" t="0" r="3175" b="12700"/>
            <wp:wrapTight wrapText="bothSides">
              <wp:wrapPolygon edited="0">
                <wp:start x="0" y="0"/>
                <wp:lineTo x="0" y="21120"/>
                <wp:lineTo x="20945" y="21120"/>
                <wp:lineTo x="20945" y="0"/>
                <wp:lineTo x="0" y="0"/>
              </wp:wrapPolygon>
            </wp:wrapTight>
            <wp:docPr id="28" name="Image 28" descr="Macintosh HD:private:var:folders:_w:wn8sd5v93nb6r5925bxcs0j40000gp:T:TemporaryItems:arbust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private:var:folders:_w:wn8sd5v93nb6r5925bxcs0j40000gp:T:TemporaryItems:arbuste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41F" w:rsidRPr="00975781">
        <w:rPr>
          <w:rFonts w:ascii="Arial" w:hAnsi="Arial" w:cs="Arial"/>
          <w:b/>
          <w:noProof/>
          <w:lang w:val="fr-CH" w:eastAsia="fr-CH"/>
        </w:rPr>
        <w:drawing>
          <wp:anchor distT="0" distB="0" distL="114300" distR="114300" simplePos="0" relativeHeight="251681792" behindDoc="0" locked="0" layoutInCell="1" allowOverlap="1" wp14:anchorId="3C4EFC8E" wp14:editId="3D3BB12C">
            <wp:simplePos x="0" y="0"/>
            <wp:positionH relativeFrom="column">
              <wp:posOffset>5829300</wp:posOffset>
            </wp:positionH>
            <wp:positionV relativeFrom="paragraph">
              <wp:posOffset>4229100</wp:posOffset>
            </wp:positionV>
            <wp:extent cx="228600" cy="457200"/>
            <wp:effectExtent l="0" t="0" r="0" b="0"/>
            <wp:wrapTight wrapText="bothSides">
              <wp:wrapPolygon edited="0">
                <wp:start x="0" y="0"/>
                <wp:lineTo x="0" y="20400"/>
                <wp:lineTo x="19200" y="20400"/>
                <wp:lineTo x="19200" y="0"/>
                <wp:lineTo x="0" y="0"/>
              </wp:wrapPolygon>
            </wp:wrapTight>
            <wp:docPr id="29" name="Image 29" descr="Macintosh HD:private:var:folders:_w:wn8sd5v93nb6r5925bxcs0j40000gp:T:TemporaryItems:arbust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private:var:folders:_w:wn8sd5v93nb6r5925bxcs0j40000gp:T:TemporaryItems:arbuste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41F" w:rsidRPr="00975781">
        <w:rPr>
          <w:rFonts w:ascii="Arial" w:hAnsi="Arial" w:cs="Arial"/>
          <w:b/>
          <w:noProof/>
          <w:lang w:val="fr-CH" w:eastAsia="fr-CH"/>
        </w:rPr>
        <w:drawing>
          <wp:anchor distT="0" distB="0" distL="114300" distR="114300" simplePos="0" relativeHeight="251657216" behindDoc="0" locked="0" layoutInCell="1" allowOverlap="1" wp14:anchorId="3608B9CE" wp14:editId="07CCDEFE">
            <wp:simplePos x="0" y="0"/>
            <wp:positionH relativeFrom="column">
              <wp:posOffset>-1478280</wp:posOffset>
            </wp:positionH>
            <wp:positionV relativeFrom="paragraph">
              <wp:posOffset>4269105</wp:posOffset>
            </wp:positionV>
            <wp:extent cx="457200" cy="715010"/>
            <wp:effectExtent l="76200" t="50800" r="76200" b="46990"/>
            <wp:wrapNone/>
            <wp:docPr id="23" name="Image 23" descr="Macintosh HD:private:var:folders:_w:wn8sd5v93nb6r5925bxcs0j40000gp:T:TemporaryItems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Macintosh HD:private:var:folders:_w:wn8sd5v93nb6r5925bxcs0j40000gp:T:TemporaryItems: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20858659">
                      <a:off x="0" y="0"/>
                      <a:ext cx="457200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41F" w:rsidRPr="00975781">
        <w:rPr>
          <w:rFonts w:ascii="Arial" w:hAnsi="Arial" w:cs="Arial"/>
          <w:b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9370DE" wp14:editId="085DD024">
                <wp:simplePos x="0" y="0"/>
                <wp:positionH relativeFrom="column">
                  <wp:posOffset>1485900</wp:posOffset>
                </wp:positionH>
                <wp:positionV relativeFrom="paragraph">
                  <wp:posOffset>4229100</wp:posOffset>
                </wp:positionV>
                <wp:extent cx="3886200" cy="0"/>
                <wp:effectExtent l="50800" t="50800" r="76200" b="127000"/>
                <wp:wrapTight wrapText="bothSides">
                  <wp:wrapPolygon edited="0">
                    <wp:start x="-141" y="-1"/>
                    <wp:lineTo x="-282" y="-1"/>
                    <wp:lineTo x="-282" y="-1"/>
                    <wp:lineTo x="21882" y="-1"/>
                    <wp:lineTo x="21741" y="-1"/>
                    <wp:lineTo x="21741" y="-1"/>
                    <wp:lineTo x="-141" y="-1"/>
                  </wp:wrapPolygon>
                </wp:wrapTight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ln w="76200" cmpd="sng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6A6176" id="Connecteur droit 31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pt,333pt" to="423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" strokecolor="#4f81bd [3204]" strokeweight="6pt">
                <v:shadow on="t" color="black" opacity="24903f" origin=",.5" offset="0,.55556mm"/>
                <w10:wrap type="tight"/>
              </v:line>
            </w:pict>
          </mc:Fallback>
        </mc:AlternateContent>
      </w:r>
      <w:r w:rsidR="00713924" w:rsidRPr="00975781">
        <w:rPr>
          <w:rFonts w:ascii="Arial" w:hAnsi="Arial" w:cs="Arial"/>
          <w:b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D88F22C" wp14:editId="29BF493E">
                <wp:simplePos x="0" y="0"/>
                <wp:positionH relativeFrom="column">
                  <wp:posOffset>-4292600</wp:posOffset>
                </wp:positionH>
                <wp:positionV relativeFrom="paragraph">
                  <wp:posOffset>8343900</wp:posOffset>
                </wp:positionV>
                <wp:extent cx="2628900" cy="2057400"/>
                <wp:effectExtent l="50800" t="25400" r="88900" b="101600"/>
                <wp:wrapNone/>
                <wp:docPr id="26" name="Larm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057400"/>
                        </a:xfrm>
                        <a:prstGeom prst="teardrop">
                          <a:avLst/>
                        </a:prstGeom>
                        <a:pattFill prst="smConfetti">
                          <a:fgClr>
                            <a:prstClr val="black"/>
                          </a:fgClr>
                          <a:bgClr>
                            <a:prstClr val="white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20521" id="Larme 26" o:spid="_x0000_s1026" style="position:absolute;margin-left:-338pt;margin-top:657pt;width:207pt;height:162pt;z-index:-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628900,2057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" path="m,1028700c,460565,588499,,1314450,l2628900,r,1028700c2628900,1596835,2040401,2057400,1314450,2057400,588499,2057400,,1596835,,1028700xe" fillcolor="black" strokecolor="black [3213]">
                <v:fill r:id="rId30" o:title="" type="pattern"/>
                <v:shadow on="t" color="black" opacity="22937f" origin=",.5" offset="0,.63889mm"/>
                <v:path arrowok="t" o:connecttype="custom" o:connectlocs="0,1028700;1314450,0;2628900,0;2628900,1028700;1314450,2057400;0,1028700" o:connectangles="0,0,0,0,0,0"/>
              </v:shape>
            </w:pict>
          </mc:Fallback>
        </mc:AlternateContent>
      </w:r>
      <w:r w:rsidR="00713924" w:rsidRPr="00975781">
        <w:rPr>
          <w:rFonts w:ascii="Arial" w:hAnsi="Arial" w:cs="Arial"/>
          <w:b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7A22C70" wp14:editId="738F8772">
                <wp:simplePos x="0" y="0"/>
                <wp:positionH relativeFrom="column">
                  <wp:posOffset>971550</wp:posOffset>
                </wp:positionH>
                <wp:positionV relativeFrom="paragraph">
                  <wp:posOffset>6915150</wp:posOffset>
                </wp:positionV>
                <wp:extent cx="228600" cy="342900"/>
                <wp:effectExtent l="44450" t="31750" r="69850" b="95250"/>
                <wp:wrapThrough wrapText="bothSides">
                  <wp:wrapPolygon edited="0">
                    <wp:start x="24600" y="-2800"/>
                    <wp:lineTo x="-6600" y="-2800"/>
                    <wp:lineTo x="-6600" y="24400"/>
                    <wp:lineTo x="24600" y="24400"/>
                    <wp:lineTo x="24600" y="-2800"/>
                  </wp:wrapPolygon>
                </wp:wrapThrough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9C359B" w14:textId="77777777" w:rsidR="0029341F" w:rsidRDefault="0029341F" w:rsidP="00D526F6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22C70" id="Rectangle 22" o:spid="_x0000_s1055" style="position:absolute;left:0;text-align:left;margin-left:76.5pt;margin-top:544.5pt;width:18pt;height:27pt;rotation:-9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" strokecolor="black [3213]">
                <v:shadow on="t" color="black" opacity="22937f" origin=",.5" offset="0,.63889mm"/>
                <v:textbox>
                  <w:txbxContent>
                    <w:p w14:paraId="0B9C359B" w14:textId="77777777" w:rsidR="0029341F" w:rsidRDefault="0029341F" w:rsidP="00D526F6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713924" w:rsidRPr="00975781">
        <w:rPr>
          <w:rFonts w:ascii="Arial" w:hAnsi="Arial" w:cs="Arial"/>
          <w:b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44C1A8C" wp14:editId="56A349B2">
                <wp:simplePos x="0" y="0"/>
                <wp:positionH relativeFrom="column">
                  <wp:posOffset>971550</wp:posOffset>
                </wp:positionH>
                <wp:positionV relativeFrom="paragraph">
                  <wp:posOffset>6572250</wp:posOffset>
                </wp:positionV>
                <wp:extent cx="228600" cy="342900"/>
                <wp:effectExtent l="44450" t="31750" r="69850" b="95250"/>
                <wp:wrapThrough wrapText="bothSides">
                  <wp:wrapPolygon edited="0">
                    <wp:start x="24600" y="-2800"/>
                    <wp:lineTo x="-6600" y="-2800"/>
                    <wp:lineTo x="-6600" y="24400"/>
                    <wp:lineTo x="24600" y="24400"/>
                    <wp:lineTo x="24600" y="-2800"/>
                  </wp:wrapPolygon>
                </wp:wrapThrough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1E819B" w14:textId="77777777" w:rsidR="0029341F" w:rsidRDefault="0029341F" w:rsidP="00D526F6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C1A8C" id="Rectangle 19" o:spid="_x0000_s1056" style="position:absolute;left:0;text-align:left;margin-left:76.5pt;margin-top:517.5pt;width:18pt;height:27pt;rotation:-90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" strokecolor="black [3213]">
                <v:shadow on="t" color="black" opacity="22937f" origin=",.5" offset="0,.63889mm"/>
                <v:textbox>
                  <w:txbxContent>
                    <w:p w14:paraId="0B1E819B" w14:textId="77777777" w:rsidR="0029341F" w:rsidRDefault="0029341F" w:rsidP="00D526F6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713924" w:rsidRPr="00975781">
        <w:rPr>
          <w:rFonts w:ascii="Arial" w:hAnsi="Arial" w:cs="Arial"/>
          <w:b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14F0D87" wp14:editId="60C6C20B">
                <wp:simplePos x="0" y="0"/>
                <wp:positionH relativeFrom="column">
                  <wp:posOffset>971550</wp:posOffset>
                </wp:positionH>
                <wp:positionV relativeFrom="paragraph">
                  <wp:posOffset>6229350</wp:posOffset>
                </wp:positionV>
                <wp:extent cx="228600" cy="342900"/>
                <wp:effectExtent l="44450" t="31750" r="69850" b="95250"/>
                <wp:wrapThrough wrapText="bothSides">
                  <wp:wrapPolygon edited="0">
                    <wp:start x="24600" y="-2800"/>
                    <wp:lineTo x="-6600" y="-2800"/>
                    <wp:lineTo x="-6600" y="24400"/>
                    <wp:lineTo x="24600" y="24400"/>
                    <wp:lineTo x="24600" y="-2800"/>
                  </wp:wrapPolygon>
                </wp:wrapThrough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7371FE" w14:textId="77777777" w:rsidR="0029341F" w:rsidRDefault="0029341F" w:rsidP="00D526F6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F0D87" id="Rectangle 18" o:spid="_x0000_s1057" style="position:absolute;left:0;text-align:left;margin-left:76.5pt;margin-top:490.5pt;width:18pt;height:27pt;rotation:-90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" strokecolor="black [3213]">
                <v:shadow on="t" color="black" opacity="22937f" origin=",.5" offset="0,.63889mm"/>
                <v:textbox>
                  <w:txbxContent>
                    <w:p w14:paraId="197371FE" w14:textId="77777777" w:rsidR="0029341F" w:rsidRDefault="0029341F" w:rsidP="00D526F6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713924" w:rsidRPr="00975781">
        <w:rPr>
          <w:rFonts w:ascii="Arial" w:hAnsi="Arial" w:cs="Arial"/>
          <w:b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40EFD35" wp14:editId="0E14B299">
                <wp:simplePos x="0" y="0"/>
                <wp:positionH relativeFrom="column">
                  <wp:posOffset>971550</wp:posOffset>
                </wp:positionH>
                <wp:positionV relativeFrom="paragraph">
                  <wp:posOffset>5886450</wp:posOffset>
                </wp:positionV>
                <wp:extent cx="228600" cy="342900"/>
                <wp:effectExtent l="44450" t="31750" r="69850" b="95250"/>
                <wp:wrapThrough wrapText="bothSides">
                  <wp:wrapPolygon edited="0">
                    <wp:start x="24600" y="-2800"/>
                    <wp:lineTo x="-6600" y="-2800"/>
                    <wp:lineTo x="-6600" y="24400"/>
                    <wp:lineTo x="24600" y="24400"/>
                    <wp:lineTo x="24600" y="-2800"/>
                  </wp:wrapPolygon>
                </wp:wrapThrough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7C4858" w14:textId="77777777" w:rsidR="0029341F" w:rsidRDefault="0029341F" w:rsidP="00D526F6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EFD35" id="Rectangle 20" o:spid="_x0000_s1058" style="position:absolute;left:0;text-align:left;margin-left:76.5pt;margin-top:463.5pt;width:18pt;height:27pt;rotation:-90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" strokecolor="black [3213]">
                <v:shadow on="t" color="black" opacity="22937f" origin=",.5" offset="0,.63889mm"/>
                <v:textbox>
                  <w:txbxContent>
                    <w:p w14:paraId="4C7C4858" w14:textId="77777777" w:rsidR="0029341F" w:rsidRDefault="0029341F" w:rsidP="00D526F6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713924" w:rsidRPr="00975781">
        <w:rPr>
          <w:rFonts w:ascii="Arial" w:hAnsi="Arial" w:cs="Arial"/>
          <w:b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7193C04" wp14:editId="3E202AE9">
                <wp:simplePos x="0" y="0"/>
                <wp:positionH relativeFrom="column">
                  <wp:posOffset>971550</wp:posOffset>
                </wp:positionH>
                <wp:positionV relativeFrom="paragraph">
                  <wp:posOffset>5543550</wp:posOffset>
                </wp:positionV>
                <wp:extent cx="228600" cy="342900"/>
                <wp:effectExtent l="44450" t="31750" r="69850" b="95250"/>
                <wp:wrapThrough wrapText="bothSides">
                  <wp:wrapPolygon edited="0">
                    <wp:start x="24600" y="-2800"/>
                    <wp:lineTo x="-6600" y="-2800"/>
                    <wp:lineTo x="-6600" y="24400"/>
                    <wp:lineTo x="24600" y="24400"/>
                    <wp:lineTo x="24600" y="-2800"/>
                  </wp:wrapPolygon>
                </wp:wrapThrough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F849BF" w14:textId="77777777" w:rsidR="0029341F" w:rsidRDefault="0029341F" w:rsidP="00D526F6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93C04" id="Rectangle 21" o:spid="_x0000_s1059" style="position:absolute;left:0;text-align:left;margin-left:76.5pt;margin-top:436.5pt;width:18pt;height:27pt;rotation:-90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" strokecolor="black [3213]">
                <v:shadow on="t" color="black" opacity="22937f" origin=",.5" offset="0,.63889mm"/>
                <v:textbox>
                  <w:txbxContent>
                    <w:p w14:paraId="59F849BF" w14:textId="77777777" w:rsidR="0029341F" w:rsidRDefault="0029341F" w:rsidP="00D526F6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713924" w:rsidRPr="00975781">
        <w:rPr>
          <w:rFonts w:ascii="Arial" w:hAnsi="Arial" w:cs="Arial"/>
          <w:b/>
          <w:noProof/>
          <w:lang w:val="fr-CH" w:eastAsia="fr-CH"/>
        </w:rPr>
        <w:drawing>
          <wp:anchor distT="0" distB="0" distL="114300" distR="114300" simplePos="0" relativeHeight="251620352" behindDoc="0" locked="0" layoutInCell="1" allowOverlap="1" wp14:anchorId="214DD4BA" wp14:editId="41E69686">
            <wp:simplePos x="0" y="0"/>
            <wp:positionH relativeFrom="column">
              <wp:posOffset>2319020</wp:posOffset>
            </wp:positionH>
            <wp:positionV relativeFrom="paragraph">
              <wp:posOffset>584835</wp:posOffset>
            </wp:positionV>
            <wp:extent cx="210820" cy="442595"/>
            <wp:effectExtent l="50800" t="25400" r="43180" b="14605"/>
            <wp:wrapTight wrapText="bothSides">
              <wp:wrapPolygon edited="0">
                <wp:start x="27958" y="21705"/>
                <wp:lineTo x="24075" y="1919"/>
                <wp:lineTo x="23672" y="694"/>
                <wp:lineTo x="18126" y="-146"/>
                <wp:lineTo x="-2441" y="1391"/>
                <wp:lineTo x="232" y="17503"/>
                <wp:lineTo x="4820" y="23434"/>
                <wp:lineTo x="12533" y="22857"/>
                <wp:lineTo x="27958" y="21705"/>
              </wp:wrapPolygon>
            </wp:wrapTight>
            <wp:docPr id="7" name="Image 7" descr="Macintosh HD:private:var:folders:_w:wn8sd5v93nb6r5925bxcs0j40000gp:T:TemporaryItems:marellesdesjoursm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cintosh HD:private:var:folders:_w:wn8sd5v93nb6r5925bxcs0j40000gp:T:TemporaryItems:marellesdesjoursmi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7" r="34489"/>
                    <a:stretch/>
                  </pic:blipFill>
                  <pic:spPr bwMode="auto">
                    <a:xfrm rot="11335025">
                      <a:off x="0" y="0"/>
                      <a:ext cx="210820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 xml:space="preserve">Activité d : </w:t>
      </w:r>
      <w:r w:rsidRPr="00975781">
        <w:rPr>
          <w:rFonts w:ascii="Arial" w:hAnsi="Arial" w:cs="Arial"/>
          <w:b/>
        </w:rPr>
        <w:t>Exemple de plan</w:t>
      </w:r>
    </w:p>
    <w:p w14:paraId="6A4C388A" w14:textId="6926EF1C" w:rsidR="00975781" w:rsidRPr="00975781" w:rsidRDefault="00975781" w:rsidP="00975781">
      <w:pPr>
        <w:tabs>
          <w:tab w:val="left" w:pos="709"/>
        </w:tabs>
        <w:ind w:left="709"/>
        <w:rPr>
          <w:rFonts w:ascii="Arial" w:hAnsi="Arial" w:cs="Arial"/>
          <w:b/>
        </w:rPr>
      </w:pPr>
    </w:p>
    <w:p w14:paraId="72D06FB8" w14:textId="77777777" w:rsidR="00975781" w:rsidRDefault="00975781" w:rsidP="00975781">
      <w:pPr>
        <w:tabs>
          <w:tab w:val="left" w:pos="709"/>
        </w:tabs>
        <w:ind w:left="709"/>
      </w:pPr>
      <w:bookmarkStart w:id="0" w:name="_GoBack"/>
      <w:bookmarkEnd w:id="0"/>
    </w:p>
    <w:sectPr w:rsidR="00975781" w:rsidSect="00713924">
      <w:headerReference w:type="default" r:id="rId31"/>
      <w:pgSz w:w="11900" w:h="16840"/>
      <w:pgMar w:top="0" w:right="134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C221B0" w14:textId="77777777" w:rsidR="00975781" w:rsidRDefault="00975781" w:rsidP="00975781">
      <w:r>
        <w:separator/>
      </w:r>
    </w:p>
  </w:endnote>
  <w:endnote w:type="continuationSeparator" w:id="0">
    <w:p w14:paraId="40BBB3AE" w14:textId="77777777" w:rsidR="00975781" w:rsidRDefault="00975781" w:rsidP="00975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Univers LT Std 55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E0C674" w14:textId="77777777" w:rsidR="00975781" w:rsidRDefault="00975781" w:rsidP="00975781">
      <w:r>
        <w:separator/>
      </w:r>
    </w:p>
  </w:footnote>
  <w:footnote w:type="continuationSeparator" w:id="0">
    <w:p w14:paraId="57F87B70" w14:textId="77777777" w:rsidR="00975781" w:rsidRDefault="00975781" w:rsidP="009757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038F40" w14:textId="70AEB15E" w:rsidR="00975781" w:rsidRPr="00F11B97" w:rsidRDefault="00975781" w:rsidP="00975781">
    <w:pPr>
      <w:pStyle w:val="En-tte"/>
      <w:pBdr>
        <w:bottom w:val="single" w:sz="4" w:space="1" w:color="auto"/>
      </w:pBdr>
      <w:tabs>
        <w:tab w:val="clear" w:pos="4536"/>
        <w:tab w:val="clear" w:pos="9072"/>
        <w:tab w:val="center" w:pos="5529"/>
        <w:tab w:val="right" w:pos="10915"/>
      </w:tabs>
      <w:ind w:left="709" w:right="851"/>
      <w:rPr>
        <w:rFonts w:ascii="Arial" w:hAnsi="Arial" w:cs="Arial"/>
      </w:rPr>
    </w:pPr>
    <w:r>
      <w:rPr>
        <w:rStyle w:val="titredouvrage"/>
        <w:rFonts w:ascii="Arial" w:hAnsi="Arial" w:cs="Arial"/>
        <w:spacing w:val="5"/>
        <w:sz w:val="18"/>
        <w:szCs w:val="18"/>
        <w:lang w:val="fr-CH"/>
      </w:rPr>
      <w:t>MSN - SHS</w:t>
    </w:r>
    <w:r w:rsidRPr="00F11B97">
      <w:rPr>
        <w:rStyle w:val="titredouvrage"/>
        <w:rFonts w:ascii="Arial" w:hAnsi="Arial" w:cs="Arial"/>
        <w:spacing w:val="5"/>
        <w:sz w:val="18"/>
        <w:szCs w:val="18"/>
        <w:lang w:val="fr-CH"/>
      </w:rPr>
      <w:tab/>
    </w:r>
    <w:r w:rsidRPr="009F2602">
      <w:rPr>
        <w:rFonts w:ascii="Arial" w:hAnsi="Arial" w:cs="Arial"/>
        <w:b/>
        <w:sz w:val="18"/>
        <w:szCs w:val="18"/>
      </w:rPr>
      <w:t xml:space="preserve">À la découverte du </w:t>
    </w:r>
    <w:proofErr w:type="spellStart"/>
    <w:r w:rsidRPr="009F2602">
      <w:rPr>
        <w:rFonts w:ascii="Arial" w:hAnsi="Arial" w:cs="Arial"/>
        <w:b/>
        <w:sz w:val="18"/>
        <w:szCs w:val="18"/>
      </w:rPr>
      <w:t>Rababou</w:t>
    </w:r>
    <w:proofErr w:type="spellEnd"/>
    <w:r w:rsidRPr="00F11B97">
      <w:rPr>
        <w:rStyle w:val="titredouvrage"/>
        <w:rFonts w:ascii="Arial" w:hAnsi="Arial" w:cs="Arial"/>
        <w:spacing w:val="5"/>
        <w:sz w:val="18"/>
        <w:szCs w:val="18"/>
        <w:lang w:val="fr-CH"/>
      </w:rPr>
      <w:tab/>
      <w:t xml:space="preserve">Cycle </w:t>
    </w:r>
    <w:r>
      <w:rPr>
        <w:rStyle w:val="titredouvrage"/>
        <w:rFonts w:ascii="Arial" w:hAnsi="Arial" w:cs="Arial"/>
        <w:spacing w:val="5"/>
        <w:sz w:val="18"/>
        <w:szCs w:val="18"/>
        <w:lang w:val="fr-CH"/>
      </w:rPr>
      <w:t>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ADE"/>
    <w:rsid w:val="00144CD3"/>
    <w:rsid w:val="002846C8"/>
    <w:rsid w:val="0029341F"/>
    <w:rsid w:val="004279DA"/>
    <w:rsid w:val="006B23D0"/>
    <w:rsid w:val="006D6ADE"/>
    <w:rsid w:val="00713924"/>
    <w:rsid w:val="007B74CB"/>
    <w:rsid w:val="00931C58"/>
    <w:rsid w:val="00975781"/>
    <w:rsid w:val="00A051A1"/>
    <w:rsid w:val="00D526F6"/>
    <w:rsid w:val="00DB159E"/>
    <w:rsid w:val="00FC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63E1ADDB"/>
  <w14:defaultImageDpi w14:val="300"/>
  <w15:docId w15:val="{32536651-B917-43D0-B312-3172A1A98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6F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B74CB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74CB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nhideWhenUsed/>
    <w:rsid w:val="0097578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75781"/>
  </w:style>
  <w:style w:type="paragraph" w:styleId="Pieddepage">
    <w:name w:val="footer"/>
    <w:basedOn w:val="Normal"/>
    <w:link w:val="PieddepageCar"/>
    <w:uiPriority w:val="99"/>
    <w:unhideWhenUsed/>
    <w:rsid w:val="0097578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75781"/>
  </w:style>
  <w:style w:type="character" w:customStyle="1" w:styleId="titredouvrage">
    <w:name w:val="titre d'ouvrage"/>
    <w:rsid w:val="00975781"/>
    <w:rPr>
      <w:rFonts w:ascii="Univers LT Std 55" w:hAnsi="Univers LT Std 55" w:cs="Univers LT Std 55"/>
      <w:spacing w:val="6"/>
      <w:sz w:val="22"/>
      <w:szCs w:val="22"/>
      <w:u w:val="none"/>
      <w:vertAlign w:val="baseline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gif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g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B556F6B3.dotm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2018-01-16T11:59:00Z</cp:lastPrinted>
  <dcterms:created xsi:type="dcterms:W3CDTF">2018-12-04T15:59:00Z</dcterms:created>
  <dcterms:modified xsi:type="dcterms:W3CDTF">2018-12-04T15:59:00Z</dcterms:modified>
</cp:coreProperties>
</file>